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BCF202" w14:textId="77777777" w:rsidR="009112FD" w:rsidRPr="00125619" w:rsidRDefault="009112FD" w:rsidP="00D3141B">
      <w:pPr>
        <w:rPr>
          <w:rFonts w:asciiTheme="minorHAnsi" w:hAnsiTheme="minorHAnsi" w:cstheme="minorHAnsi"/>
          <w:sz w:val="20"/>
          <w:szCs w:val="20"/>
        </w:rPr>
        <w:sectPr w:rsidR="009112FD" w:rsidRPr="00125619" w:rsidSect="00132375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6" w:h="16838" w:code="9"/>
          <w:pgMar w:top="1701" w:right="1134" w:bottom="1134" w:left="1134" w:header="1077" w:footer="454" w:gutter="0"/>
          <w:pgNumType w:fmt="numberInDash"/>
          <w:cols w:space="708"/>
          <w:formProt w:val="0"/>
          <w:titlePg/>
          <w:docGrid w:linePitch="360"/>
        </w:sectPr>
      </w:pPr>
    </w:p>
    <w:p w14:paraId="5A3D792D" w14:textId="12059BAB" w:rsidR="009C74F5" w:rsidRDefault="009C74F5" w:rsidP="009C74F5">
      <w:pPr>
        <w:jc w:val="center"/>
        <w:rPr>
          <w:rFonts w:ascii="Arial" w:hAnsi="Arial" w:cs="Arial"/>
          <w:b/>
          <w:sz w:val="22"/>
          <w:szCs w:val="20"/>
          <w:lang w:val="en-US"/>
        </w:rPr>
      </w:pPr>
      <w:r w:rsidRPr="001575DA">
        <w:rPr>
          <w:rFonts w:ascii="Arial" w:hAnsi="Arial" w:cs="Arial"/>
          <w:b/>
          <w:sz w:val="22"/>
          <w:szCs w:val="20"/>
          <w:lang w:val="en-US"/>
        </w:rPr>
        <w:t>LEARNING AGREEMENT</w:t>
      </w:r>
    </w:p>
    <w:p w14:paraId="7C31B22E" w14:textId="3D6847A4" w:rsidR="009C74F5" w:rsidRDefault="009C74F5" w:rsidP="009C74F5">
      <w:pPr>
        <w:jc w:val="center"/>
        <w:rPr>
          <w:rFonts w:ascii="Arial" w:hAnsi="Arial" w:cs="Arial"/>
          <w:b/>
          <w:sz w:val="22"/>
          <w:szCs w:val="20"/>
          <w:lang w:val="en-US"/>
        </w:rPr>
      </w:pPr>
      <w:r>
        <w:rPr>
          <w:rFonts w:ascii="Arial" w:hAnsi="Arial" w:cs="Arial"/>
          <w:b/>
          <w:sz w:val="22"/>
          <w:szCs w:val="20"/>
          <w:lang w:val="en-US"/>
        </w:rPr>
        <w:t>FOR STUDENTS FROM THE FACULTY OF BUSINESS AND ECONOMICS</w:t>
      </w:r>
      <w:r>
        <w:rPr>
          <w:rFonts w:ascii="Arial" w:hAnsi="Arial" w:cs="Arial"/>
          <w:b/>
          <w:sz w:val="22"/>
          <w:szCs w:val="20"/>
          <w:lang w:val="en-US"/>
        </w:rPr>
        <w:br/>
        <w:t>STUDYING ABROAD IN OUR NON-EUROPEAN PROGRAMMES</w:t>
      </w:r>
    </w:p>
    <w:p w14:paraId="035EA4F1" w14:textId="77777777" w:rsidR="009C74F5" w:rsidRPr="001575DA" w:rsidRDefault="009C74F5" w:rsidP="009C74F5">
      <w:pPr>
        <w:rPr>
          <w:rFonts w:ascii="Arial" w:hAnsi="Arial" w:cs="Arial"/>
          <w:b/>
          <w:sz w:val="22"/>
          <w:szCs w:val="20"/>
          <w:lang w:val="en-US"/>
        </w:rPr>
      </w:pPr>
    </w:p>
    <w:p w14:paraId="60EA731D" w14:textId="77777777" w:rsidR="009C74F5" w:rsidRDefault="009C74F5" w:rsidP="009C74F5">
      <w:pPr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3328"/>
        <w:gridCol w:w="6357"/>
      </w:tblGrid>
      <w:tr w:rsidR="009C74F5" w:rsidRPr="0018611A" w14:paraId="5E7E92DB" w14:textId="77777777" w:rsidTr="009C74F5">
        <w:trPr>
          <w:trHeight w:val="405"/>
        </w:trPr>
        <w:tc>
          <w:tcPr>
            <w:tcW w:w="3328" w:type="dxa"/>
            <w:shd w:val="clear" w:color="auto" w:fill="auto"/>
            <w:vAlign w:val="center"/>
          </w:tcPr>
          <w:p w14:paraId="1D4EF6E7" w14:textId="77777777" w:rsidR="009C74F5" w:rsidRPr="0018611A" w:rsidRDefault="009C74F5" w:rsidP="009C74F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8611A">
              <w:rPr>
                <w:rFonts w:ascii="Arial" w:hAnsi="Arial" w:cs="Arial"/>
                <w:sz w:val="20"/>
                <w:szCs w:val="20"/>
                <w:lang w:val="en-US"/>
              </w:rPr>
              <w:t>Name of Student:</w:t>
            </w:r>
          </w:p>
        </w:tc>
        <w:tc>
          <w:tcPr>
            <w:tcW w:w="6357" w:type="dxa"/>
            <w:shd w:val="clear" w:color="auto" w:fill="auto"/>
            <w:vAlign w:val="center"/>
          </w:tcPr>
          <w:p w14:paraId="7962CDD0" w14:textId="77777777" w:rsidR="009C74F5" w:rsidRPr="0018611A" w:rsidRDefault="009C74F5" w:rsidP="009C74F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C74F5" w:rsidRPr="0018611A" w14:paraId="08ACB2F9" w14:textId="77777777" w:rsidTr="009C74F5">
        <w:trPr>
          <w:trHeight w:val="412"/>
        </w:trPr>
        <w:tc>
          <w:tcPr>
            <w:tcW w:w="3328" w:type="dxa"/>
            <w:shd w:val="clear" w:color="auto" w:fill="auto"/>
            <w:vAlign w:val="center"/>
          </w:tcPr>
          <w:p w14:paraId="38D4C3C9" w14:textId="77777777" w:rsidR="009C74F5" w:rsidRPr="0018611A" w:rsidRDefault="009C74F5" w:rsidP="009C74F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8611A">
              <w:rPr>
                <w:rFonts w:ascii="Arial" w:hAnsi="Arial" w:cs="Arial"/>
                <w:sz w:val="20"/>
                <w:szCs w:val="20"/>
                <w:lang w:val="en-US"/>
              </w:rPr>
              <w:t>E-Mail:</w:t>
            </w:r>
          </w:p>
        </w:tc>
        <w:tc>
          <w:tcPr>
            <w:tcW w:w="6357" w:type="dxa"/>
            <w:shd w:val="clear" w:color="auto" w:fill="auto"/>
            <w:vAlign w:val="center"/>
          </w:tcPr>
          <w:p w14:paraId="5567C2E5" w14:textId="77777777" w:rsidR="009C74F5" w:rsidRPr="0018611A" w:rsidRDefault="009C74F5" w:rsidP="009C74F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C74F5" w:rsidRPr="0018611A" w14:paraId="2D84FA79" w14:textId="77777777" w:rsidTr="009C74F5">
        <w:trPr>
          <w:trHeight w:val="417"/>
        </w:trPr>
        <w:tc>
          <w:tcPr>
            <w:tcW w:w="3328" w:type="dxa"/>
            <w:shd w:val="clear" w:color="auto" w:fill="auto"/>
            <w:vAlign w:val="center"/>
          </w:tcPr>
          <w:p w14:paraId="645A9D86" w14:textId="77777777" w:rsidR="009C74F5" w:rsidRPr="0018611A" w:rsidRDefault="009C74F5" w:rsidP="009C74F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8611A">
              <w:rPr>
                <w:rFonts w:ascii="Arial" w:hAnsi="Arial" w:cs="Arial"/>
                <w:sz w:val="20"/>
                <w:szCs w:val="20"/>
                <w:lang w:val="en-US"/>
              </w:rPr>
              <w:t xml:space="preserve">Study </w:t>
            </w:r>
            <w:proofErr w:type="spellStart"/>
            <w:r w:rsidRPr="0018611A">
              <w:rPr>
                <w:rFonts w:ascii="Arial" w:hAnsi="Arial" w:cs="Arial"/>
                <w:sz w:val="20"/>
                <w:szCs w:val="20"/>
                <w:lang w:val="en-US"/>
              </w:rPr>
              <w:t>programme</w:t>
            </w:r>
            <w:proofErr w:type="spellEnd"/>
            <w:r w:rsidRPr="0018611A">
              <w:rPr>
                <w:rFonts w:ascii="Arial" w:hAnsi="Arial" w:cs="Arial"/>
                <w:sz w:val="20"/>
                <w:szCs w:val="20"/>
                <w:lang w:val="en-US"/>
              </w:rPr>
              <w:t xml:space="preserve"> in Göttingen:</w:t>
            </w:r>
          </w:p>
        </w:tc>
        <w:tc>
          <w:tcPr>
            <w:tcW w:w="6357" w:type="dxa"/>
            <w:shd w:val="clear" w:color="auto" w:fill="auto"/>
            <w:vAlign w:val="center"/>
          </w:tcPr>
          <w:p w14:paraId="0359F7D3" w14:textId="77777777" w:rsidR="009C74F5" w:rsidRPr="0018611A" w:rsidRDefault="009C74F5" w:rsidP="009C74F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C74F5" w:rsidRPr="0018611A" w14:paraId="550142C1" w14:textId="77777777" w:rsidTr="009C74F5">
        <w:trPr>
          <w:trHeight w:val="423"/>
        </w:trPr>
        <w:tc>
          <w:tcPr>
            <w:tcW w:w="3328" w:type="dxa"/>
            <w:shd w:val="clear" w:color="auto" w:fill="auto"/>
            <w:vAlign w:val="center"/>
          </w:tcPr>
          <w:p w14:paraId="6189BCDC" w14:textId="77777777" w:rsidR="009C74F5" w:rsidRPr="0018611A" w:rsidRDefault="009C74F5" w:rsidP="009C74F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8611A">
              <w:rPr>
                <w:rFonts w:ascii="Arial" w:hAnsi="Arial" w:cs="Arial"/>
                <w:sz w:val="20"/>
                <w:szCs w:val="20"/>
                <w:lang w:val="en-US"/>
              </w:rPr>
              <w:t>Matriculation Number:</w:t>
            </w:r>
          </w:p>
        </w:tc>
        <w:tc>
          <w:tcPr>
            <w:tcW w:w="6357" w:type="dxa"/>
            <w:shd w:val="clear" w:color="auto" w:fill="auto"/>
            <w:vAlign w:val="center"/>
          </w:tcPr>
          <w:p w14:paraId="7C1F3A01" w14:textId="77777777" w:rsidR="009C74F5" w:rsidRPr="0018611A" w:rsidRDefault="009C74F5" w:rsidP="009C74F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C74F5" w:rsidRPr="0018611A" w14:paraId="0DB8A3E7" w14:textId="77777777" w:rsidTr="009C74F5">
        <w:trPr>
          <w:trHeight w:val="415"/>
        </w:trPr>
        <w:tc>
          <w:tcPr>
            <w:tcW w:w="3328" w:type="dxa"/>
            <w:shd w:val="clear" w:color="auto" w:fill="auto"/>
            <w:vAlign w:val="center"/>
          </w:tcPr>
          <w:p w14:paraId="2C6AD2D6" w14:textId="77777777" w:rsidR="009C74F5" w:rsidRPr="0018611A" w:rsidRDefault="009C74F5" w:rsidP="009C74F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8611A">
              <w:rPr>
                <w:rFonts w:ascii="Arial" w:hAnsi="Arial" w:cs="Arial"/>
                <w:sz w:val="20"/>
                <w:szCs w:val="20"/>
                <w:lang w:val="en-US"/>
              </w:rPr>
              <w:t>Receiving Institution:</w:t>
            </w:r>
          </w:p>
        </w:tc>
        <w:tc>
          <w:tcPr>
            <w:tcW w:w="6357" w:type="dxa"/>
            <w:shd w:val="clear" w:color="auto" w:fill="auto"/>
            <w:vAlign w:val="center"/>
          </w:tcPr>
          <w:p w14:paraId="192724BA" w14:textId="77777777" w:rsidR="009C74F5" w:rsidRPr="0018611A" w:rsidRDefault="009C74F5" w:rsidP="009C74F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C74F5" w:rsidRPr="0018611A" w14:paraId="11A8B665" w14:textId="77777777" w:rsidTr="009C74F5">
        <w:trPr>
          <w:trHeight w:val="407"/>
        </w:trPr>
        <w:tc>
          <w:tcPr>
            <w:tcW w:w="3328" w:type="dxa"/>
            <w:shd w:val="clear" w:color="auto" w:fill="auto"/>
            <w:vAlign w:val="center"/>
          </w:tcPr>
          <w:p w14:paraId="7F748E76" w14:textId="23ADC616" w:rsidR="009C74F5" w:rsidRPr="0018611A" w:rsidRDefault="009C74F5" w:rsidP="009C74F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8611A">
              <w:rPr>
                <w:rFonts w:ascii="Arial" w:hAnsi="Arial" w:cs="Arial"/>
                <w:sz w:val="20"/>
                <w:szCs w:val="20"/>
                <w:lang w:val="en-US"/>
              </w:rPr>
              <w:t>Period of Mobility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(Semester):</w:t>
            </w:r>
          </w:p>
        </w:tc>
        <w:tc>
          <w:tcPr>
            <w:tcW w:w="6357" w:type="dxa"/>
            <w:shd w:val="clear" w:color="auto" w:fill="auto"/>
            <w:vAlign w:val="center"/>
          </w:tcPr>
          <w:p w14:paraId="358A31E4" w14:textId="77777777" w:rsidR="009C74F5" w:rsidRPr="0018611A" w:rsidRDefault="009C74F5" w:rsidP="009C74F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2C72825F" w14:textId="77777777" w:rsidR="009C74F5" w:rsidRPr="001575DA" w:rsidRDefault="009C74F5" w:rsidP="009C74F5">
      <w:pPr>
        <w:rPr>
          <w:rFonts w:ascii="Arial" w:hAnsi="Arial" w:cs="Arial"/>
          <w:sz w:val="20"/>
          <w:szCs w:val="20"/>
          <w:lang w:val="en-US"/>
        </w:rPr>
      </w:pPr>
    </w:p>
    <w:p w14:paraId="400039B9" w14:textId="77777777" w:rsidR="009C74F5" w:rsidRDefault="009C74F5" w:rsidP="009C74F5">
      <w:pPr>
        <w:rPr>
          <w:rFonts w:ascii="Arial" w:hAnsi="Arial" w:cs="Arial"/>
          <w:sz w:val="20"/>
          <w:szCs w:val="20"/>
          <w:lang w:val="en-US"/>
        </w:rPr>
      </w:pPr>
    </w:p>
    <w:p w14:paraId="63B3456C" w14:textId="77777777" w:rsidR="009C74F5" w:rsidRPr="001575DA" w:rsidRDefault="009C74F5" w:rsidP="009C74F5">
      <w:pPr>
        <w:jc w:val="center"/>
        <w:rPr>
          <w:rFonts w:ascii="Arial" w:hAnsi="Arial" w:cs="Arial"/>
          <w:b/>
          <w:sz w:val="20"/>
          <w:szCs w:val="20"/>
          <w:lang w:val="en-US"/>
        </w:rPr>
      </w:pPr>
      <w:r w:rsidRPr="001575DA">
        <w:rPr>
          <w:rFonts w:ascii="Arial" w:hAnsi="Arial" w:cs="Arial"/>
          <w:b/>
          <w:sz w:val="20"/>
          <w:szCs w:val="20"/>
          <w:lang w:val="en-US"/>
        </w:rPr>
        <w:t>BEFORE THE MOBILITY</w:t>
      </w:r>
    </w:p>
    <w:p w14:paraId="6F7B2A8E" w14:textId="77777777" w:rsidR="009C74F5" w:rsidRPr="001575DA" w:rsidRDefault="009C74F5" w:rsidP="009C74F5">
      <w:pPr>
        <w:rPr>
          <w:rFonts w:ascii="Arial" w:hAnsi="Arial" w:cs="Arial"/>
          <w:sz w:val="20"/>
          <w:szCs w:val="20"/>
          <w:lang w:val="en-US"/>
        </w:rPr>
      </w:pPr>
    </w:p>
    <w:p w14:paraId="631C801F" w14:textId="77777777" w:rsidR="009C74F5" w:rsidRPr="001575DA" w:rsidRDefault="009C74F5" w:rsidP="009C74F5">
      <w:pPr>
        <w:rPr>
          <w:rFonts w:ascii="Arial" w:hAnsi="Arial" w:cs="Arial"/>
          <w:sz w:val="20"/>
          <w:szCs w:val="20"/>
          <w:lang w:val="en-US"/>
        </w:rPr>
      </w:pPr>
      <w:r w:rsidRPr="001575DA">
        <w:rPr>
          <w:rFonts w:ascii="Arial" w:hAnsi="Arial" w:cs="Arial"/>
          <w:sz w:val="20"/>
          <w:szCs w:val="20"/>
          <w:lang w:val="en-US"/>
        </w:rPr>
        <w:t xml:space="preserve"> </w:t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4291"/>
        <w:gridCol w:w="1264"/>
        <w:gridCol w:w="4130"/>
      </w:tblGrid>
      <w:tr w:rsidR="009C74F5" w:rsidRPr="0018611A" w14:paraId="22DA4EDD" w14:textId="77777777" w:rsidTr="009C74F5">
        <w:trPr>
          <w:trHeight w:val="413"/>
        </w:trPr>
        <w:tc>
          <w:tcPr>
            <w:tcW w:w="4291" w:type="dxa"/>
            <w:shd w:val="clear" w:color="auto" w:fill="auto"/>
            <w:vAlign w:val="center"/>
          </w:tcPr>
          <w:p w14:paraId="4DF8262B" w14:textId="77777777" w:rsidR="009C74F5" w:rsidRPr="0018611A" w:rsidRDefault="009C74F5" w:rsidP="0015078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18611A">
              <w:rPr>
                <w:rFonts w:ascii="Arial" w:hAnsi="Arial" w:cs="Arial"/>
                <w:b/>
                <w:sz w:val="20"/>
                <w:szCs w:val="20"/>
                <w:lang w:val="en-US"/>
              </w:rPr>
              <w:t>Course title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43DD2C6B" w14:textId="77777777" w:rsidR="009C74F5" w:rsidRPr="0018611A" w:rsidRDefault="009C74F5" w:rsidP="0015078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18611A">
              <w:rPr>
                <w:rFonts w:ascii="Arial" w:hAnsi="Arial" w:cs="Arial"/>
                <w:b/>
                <w:sz w:val="20"/>
                <w:szCs w:val="20"/>
                <w:lang w:val="en-US"/>
              </w:rPr>
              <w:t>Local credits*</w:t>
            </w:r>
          </w:p>
        </w:tc>
        <w:tc>
          <w:tcPr>
            <w:tcW w:w="4130" w:type="dxa"/>
            <w:shd w:val="clear" w:color="auto" w:fill="auto"/>
            <w:vAlign w:val="center"/>
          </w:tcPr>
          <w:p w14:paraId="16FDD4D3" w14:textId="77777777" w:rsidR="009C74F5" w:rsidRPr="0018611A" w:rsidRDefault="009C74F5" w:rsidP="0015078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spellStart"/>
            <w:r w:rsidRPr="0018611A">
              <w:rPr>
                <w:rFonts w:ascii="Arial" w:hAnsi="Arial" w:cs="Arial"/>
                <w:b/>
                <w:sz w:val="20"/>
                <w:szCs w:val="20"/>
                <w:lang w:val="en-US"/>
              </w:rPr>
              <w:t>Recognised</w:t>
            </w:r>
            <w:proofErr w:type="spellEnd"/>
            <w:r w:rsidRPr="0018611A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course in Göttingen**</w:t>
            </w:r>
          </w:p>
        </w:tc>
      </w:tr>
      <w:tr w:rsidR="009C74F5" w:rsidRPr="0018611A" w14:paraId="56EA4BD8" w14:textId="77777777" w:rsidTr="009C74F5">
        <w:trPr>
          <w:trHeight w:val="420"/>
        </w:trPr>
        <w:tc>
          <w:tcPr>
            <w:tcW w:w="4291" w:type="dxa"/>
            <w:shd w:val="clear" w:color="auto" w:fill="auto"/>
          </w:tcPr>
          <w:p w14:paraId="2C102E35" w14:textId="77777777" w:rsidR="009C74F5" w:rsidRPr="0018611A" w:rsidRDefault="009C74F5" w:rsidP="0015078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shd w:val="clear" w:color="auto" w:fill="auto"/>
          </w:tcPr>
          <w:p w14:paraId="03C96A65" w14:textId="77777777" w:rsidR="009C74F5" w:rsidRPr="0018611A" w:rsidRDefault="009C74F5" w:rsidP="0015078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130" w:type="dxa"/>
            <w:shd w:val="clear" w:color="auto" w:fill="auto"/>
          </w:tcPr>
          <w:p w14:paraId="61034E93" w14:textId="77777777" w:rsidR="009C74F5" w:rsidRPr="0018611A" w:rsidRDefault="009C74F5" w:rsidP="0015078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C74F5" w:rsidRPr="0018611A" w14:paraId="474CB4CA" w14:textId="77777777" w:rsidTr="009C74F5">
        <w:trPr>
          <w:trHeight w:val="409"/>
        </w:trPr>
        <w:tc>
          <w:tcPr>
            <w:tcW w:w="4291" w:type="dxa"/>
            <w:shd w:val="clear" w:color="auto" w:fill="auto"/>
          </w:tcPr>
          <w:p w14:paraId="756C93A1" w14:textId="77777777" w:rsidR="009C74F5" w:rsidRPr="0018611A" w:rsidRDefault="009C74F5" w:rsidP="0015078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shd w:val="clear" w:color="auto" w:fill="auto"/>
          </w:tcPr>
          <w:p w14:paraId="6168727C" w14:textId="77777777" w:rsidR="009C74F5" w:rsidRPr="0018611A" w:rsidRDefault="009C74F5" w:rsidP="0015078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130" w:type="dxa"/>
            <w:shd w:val="clear" w:color="auto" w:fill="auto"/>
          </w:tcPr>
          <w:p w14:paraId="7EFCE791" w14:textId="77777777" w:rsidR="009C74F5" w:rsidRPr="0018611A" w:rsidRDefault="009C74F5" w:rsidP="0015078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C74F5" w:rsidRPr="0018611A" w14:paraId="1EE54D3A" w14:textId="77777777" w:rsidTr="009C74F5">
        <w:trPr>
          <w:trHeight w:val="417"/>
        </w:trPr>
        <w:tc>
          <w:tcPr>
            <w:tcW w:w="4291" w:type="dxa"/>
            <w:shd w:val="clear" w:color="auto" w:fill="auto"/>
          </w:tcPr>
          <w:p w14:paraId="64C080D2" w14:textId="77777777" w:rsidR="009C74F5" w:rsidRPr="0018611A" w:rsidRDefault="009C74F5" w:rsidP="0015078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shd w:val="clear" w:color="auto" w:fill="auto"/>
          </w:tcPr>
          <w:p w14:paraId="481AF784" w14:textId="77777777" w:rsidR="009C74F5" w:rsidRPr="0018611A" w:rsidRDefault="009C74F5" w:rsidP="0015078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130" w:type="dxa"/>
            <w:shd w:val="clear" w:color="auto" w:fill="auto"/>
          </w:tcPr>
          <w:p w14:paraId="4D966D20" w14:textId="77777777" w:rsidR="009C74F5" w:rsidRPr="0018611A" w:rsidRDefault="009C74F5" w:rsidP="0015078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C74F5" w:rsidRPr="0018611A" w14:paraId="61C3EA8A" w14:textId="77777777" w:rsidTr="009C74F5">
        <w:trPr>
          <w:trHeight w:val="423"/>
        </w:trPr>
        <w:tc>
          <w:tcPr>
            <w:tcW w:w="4291" w:type="dxa"/>
            <w:shd w:val="clear" w:color="auto" w:fill="auto"/>
          </w:tcPr>
          <w:p w14:paraId="5DD0736C" w14:textId="77777777" w:rsidR="009C74F5" w:rsidRPr="0018611A" w:rsidRDefault="009C74F5" w:rsidP="0015078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shd w:val="clear" w:color="auto" w:fill="auto"/>
          </w:tcPr>
          <w:p w14:paraId="20E8EFC5" w14:textId="77777777" w:rsidR="009C74F5" w:rsidRPr="0018611A" w:rsidRDefault="009C74F5" w:rsidP="0015078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130" w:type="dxa"/>
            <w:shd w:val="clear" w:color="auto" w:fill="auto"/>
          </w:tcPr>
          <w:p w14:paraId="234323DF" w14:textId="77777777" w:rsidR="009C74F5" w:rsidRPr="0018611A" w:rsidRDefault="009C74F5" w:rsidP="0015078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C74F5" w:rsidRPr="0018611A" w14:paraId="28C74B83" w14:textId="77777777" w:rsidTr="009C74F5">
        <w:trPr>
          <w:trHeight w:val="415"/>
        </w:trPr>
        <w:tc>
          <w:tcPr>
            <w:tcW w:w="4291" w:type="dxa"/>
            <w:shd w:val="clear" w:color="auto" w:fill="auto"/>
          </w:tcPr>
          <w:p w14:paraId="3409A9BE" w14:textId="77777777" w:rsidR="009C74F5" w:rsidRPr="0018611A" w:rsidRDefault="009C74F5" w:rsidP="0015078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shd w:val="clear" w:color="auto" w:fill="auto"/>
          </w:tcPr>
          <w:p w14:paraId="71C1B04B" w14:textId="77777777" w:rsidR="009C74F5" w:rsidRPr="0018611A" w:rsidRDefault="009C74F5" w:rsidP="0015078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130" w:type="dxa"/>
            <w:shd w:val="clear" w:color="auto" w:fill="auto"/>
          </w:tcPr>
          <w:p w14:paraId="2E951805" w14:textId="77777777" w:rsidR="009C74F5" w:rsidRPr="0018611A" w:rsidRDefault="009C74F5" w:rsidP="0015078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00A8B650" w14:textId="77777777" w:rsidR="009C74F5" w:rsidRPr="001575DA" w:rsidRDefault="009C74F5" w:rsidP="009C74F5">
      <w:pPr>
        <w:rPr>
          <w:rFonts w:ascii="Arial" w:hAnsi="Arial" w:cs="Arial"/>
          <w:sz w:val="16"/>
          <w:szCs w:val="20"/>
          <w:lang w:val="en-US"/>
        </w:rPr>
      </w:pPr>
      <w:r w:rsidRPr="001575DA">
        <w:rPr>
          <w:rFonts w:ascii="Arial" w:hAnsi="Arial" w:cs="Arial"/>
          <w:sz w:val="16"/>
          <w:szCs w:val="20"/>
          <w:lang w:val="en-US"/>
        </w:rPr>
        <w:t>*</w:t>
      </w:r>
      <w:r>
        <w:rPr>
          <w:rFonts w:ascii="Arial" w:hAnsi="Arial" w:cs="Arial"/>
          <w:sz w:val="16"/>
          <w:szCs w:val="20"/>
          <w:lang w:val="en-US"/>
        </w:rPr>
        <w:t xml:space="preserve"> </w:t>
      </w:r>
      <w:r w:rsidRPr="001575DA">
        <w:rPr>
          <w:rFonts w:ascii="Arial" w:hAnsi="Arial" w:cs="Arial"/>
          <w:sz w:val="16"/>
          <w:szCs w:val="20"/>
          <w:lang w:val="en-US"/>
        </w:rPr>
        <w:t>Please add the local credits at your guest university</w:t>
      </w:r>
      <w:r w:rsidRPr="001575DA">
        <w:rPr>
          <w:rFonts w:ascii="Arial" w:hAnsi="Arial" w:cs="Arial"/>
          <w:sz w:val="16"/>
          <w:szCs w:val="20"/>
          <w:lang w:val="en-US"/>
        </w:rPr>
        <w:br/>
        <w:t xml:space="preserve">**Please add the course according to </w:t>
      </w:r>
      <w:proofErr w:type="spellStart"/>
      <w:r w:rsidRPr="001575DA">
        <w:rPr>
          <w:rFonts w:ascii="Arial" w:hAnsi="Arial" w:cs="Arial"/>
          <w:sz w:val="16"/>
          <w:szCs w:val="20"/>
          <w:lang w:val="en-US"/>
        </w:rPr>
        <w:t>Flexstat</w:t>
      </w:r>
      <w:proofErr w:type="spellEnd"/>
      <w:r w:rsidRPr="001575DA">
        <w:rPr>
          <w:rFonts w:ascii="Arial" w:hAnsi="Arial" w:cs="Arial"/>
          <w:sz w:val="16"/>
          <w:szCs w:val="20"/>
          <w:lang w:val="en-US"/>
        </w:rPr>
        <w:t xml:space="preserve">, otherwise add “under appraisal” if </w:t>
      </w:r>
      <w:r>
        <w:rPr>
          <w:rFonts w:ascii="Arial" w:hAnsi="Arial" w:cs="Arial"/>
          <w:sz w:val="16"/>
          <w:szCs w:val="20"/>
          <w:lang w:val="en-US"/>
        </w:rPr>
        <w:t>the course is</w:t>
      </w:r>
      <w:r w:rsidRPr="001575DA">
        <w:rPr>
          <w:rFonts w:ascii="Arial" w:hAnsi="Arial" w:cs="Arial"/>
          <w:sz w:val="16"/>
          <w:szCs w:val="20"/>
          <w:lang w:val="en-US"/>
        </w:rPr>
        <w:t xml:space="preserve"> not listed in </w:t>
      </w:r>
      <w:proofErr w:type="spellStart"/>
      <w:r w:rsidRPr="001575DA">
        <w:rPr>
          <w:rFonts w:ascii="Arial" w:hAnsi="Arial" w:cs="Arial"/>
          <w:sz w:val="16"/>
          <w:szCs w:val="20"/>
          <w:lang w:val="en-US"/>
        </w:rPr>
        <w:t>FlexStat</w:t>
      </w:r>
      <w:proofErr w:type="spellEnd"/>
      <w:r w:rsidRPr="001575DA">
        <w:rPr>
          <w:rFonts w:ascii="Arial" w:hAnsi="Arial" w:cs="Arial"/>
          <w:sz w:val="16"/>
          <w:szCs w:val="20"/>
          <w:lang w:val="en-US"/>
        </w:rPr>
        <w:t xml:space="preserve"> yet</w:t>
      </w:r>
    </w:p>
    <w:p w14:paraId="78E36341" w14:textId="77777777" w:rsidR="009C74F5" w:rsidRPr="001575DA" w:rsidRDefault="009C74F5" w:rsidP="009C74F5">
      <w:pPr>
        <w:rPr>
          <w:rFonts w:ascii="Arial" w:hAnsi="Arial" w:cs="Arial"/>
          <w:sz w:val="20"/>
          <w:szCs w:val="20"/>
          <w:lang w:val="en-US"/>
        </w:rPr>
      </w:pPr>
    </w:p>
    <w:p w14:paraId="4663A00F" w14:textId="77777777" w:rsidR="009C74F5" w:rsidRDefault="009C74F5" w:rsidP="009C74F5">
      <w:pPr>
        <w:rPr>
          <w:rFonts w:ascii="Arial" w:hAnsi="Arial" w:cs="Arial"/>
          <w:sz w:val="20"/>
          <w:szCs w:val="20"/>
          <w:lang w:val="en-US"/>
        </w:rPr>
      </w:pPr>
    </w:p>
    <w:p w14:paraId="77004B91" w14:textId="77777777" w:rsidR="009C74F5" w:rsidRPr="001575DA" w:rsidRDefault="009C74F5" w:rsidP="009C74F5">
      <w:pPr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489"/>
        <w:gridCol w:w="7196"/>
      </w:tblGrid>
      <w:tr w:rsidR="009C74F5" w:rsidRPr="0018611A" w14:paraId="2AB05B43" w14:textId="77777777" w:rsidTr="0015078E">
        <w:tc>
          <w:tcPr>
            <w:tcW w:w="2518" w:type="dxa"/>
            <w:shd w:val="clear" w:color="auto" w:fill="auto"/>
            <w:vAlign w:val="center"/>
          </w:tcPr>
          <w:p w14:paraId="615FFDFF" w14:textId="77777777" w:rsidR="009C74F5" w:rsidRPr="0018611A" w:rsidRDefault="009C74F5" w:rsidP="0015078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8611A">
              <w:rPr>
                <w:rFonts w:ascii="Arial" w:hAnsi="Arial" w:cs="Arial"/>
                <w:sz w:val="20"/>
                <w:szCs w:val="20"/>
                <w:lang w:val="en-US"/>
              </w:rPr>
              <w:t>Date:</w:t>
            </w:r>
          </w:p>
        </w:tc>
        <w:tc>
          <w:tcPr>
            <w:tcW w:w="7317" w:type="dxa"/>
            <w:shd w:val="clear" w:color="auto" w:fill="auto"/>
            <w:vAlign w:val="center"/>
          </w:tcPr>
          <w:p w14:paraId="3AA01773" w14:textId="77777777" w:rsidR="009C74F5" w:rsidRPr="0018611A" w:rsidRDefault="009C74F5" w:rsidP="0015078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C74F5" w:rsidRPr="0018611A" w14:paraId="04D0E58D" w14:textId="77777777" w:rsidTr="0015078E">
        <w:tc>
          <w:tcPr>
            <w:tcW w:w="2518" w:type="dxa"/>
            <w:shd w:val="clear" w:color="auto" w:fill="auto"/>
            <w:vAlign w:val="center"/>
          </w:tcPr>
          <w:p w14:paraId="4AA9F3EE" w14:textId="77777777" w:rsidR="009C74F5" w:rsidRPr="0018611A" w:rsidRDefault="009C74F5" w:rsidP="0015078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8611A">
              <w:rPr>
                <w:rFonts w:ascii="Arial" w:hAnsi="Arial" w:cs="Arial"/>
                <w:sz w:val="20"/>
                <w:szCs w:val="20"/>
                <w:lang w:val="en-US"/>
              </w:rPr>
              <w:t>Student’s Signature:</w:t>
            </w:r>
          </w:p>
        </w:tc>
        <w:tc>
          <w:tcPr>
            <w:tcW w:w="7317" w:type="dxa"/>
            <w:shd w:val="clear" w:color="auto" w:fill="auto"/>
            <w:vAlign w:val="center"/>
          </w:tcPr>
          <w:p w14:paraId="74FFBC16" w14:textId="77777777" w:rsidR="009C74F5" w:rsidRPr="0018611A" w:rsidRDefault="009C74F5" w:rsidP="0015078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11DF94E7" w14:textId="77777777" w:rsidR="009C74F5" w:rsidRPr="0018611A" w:rsidRDefault="009C74F5" w:rsidP="0015078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49600D9A" w14:textId="77777777" w:rsidR="009C74F5" w:rsidRPr="0018611A" w:rsidRDefault="009C74F5" w:rsidP="0015078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04F6A2D1" w14:textId="77777777" w:rsidR="009C74F5" w:rsidRPr="0018611A" w:rsidRDefault="009C74F5" w:rsidP="0015078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C74F5" w:rsidRPr="0018611A" w14:paraId="5629EAC7" w14:textId="77777777" w:rsidTr="0015078E">
        <w:trPr>
          <w:trHeight w:val="642"/>
        </w:trPr>
        <w:tc>
          <w:tcPr>
            <w:tcW w:w="9835" w:type="dxa"/>
            <w:gridSpan w:val="2"/>
            <w:shd w:val="clear" w:color="auto" w:fill="auto"/>
            <w:vAlign w:val="center"/>
          </w:tcPr>
          <w:p w14:paraId="5D02F97C" w14:textId="77777777" w:rsidR="009C74F5" w:rsidRPr="0018611A" w:rsidRDefault="009C74F5" w:rsidP="0015078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8611A">
              <w:rPr>
                <w:rFonts w:ascii="Arial" w:hAnsi="Arial" w:cs="Arial"/>
                <w:sz w:val="20"/>
                <w:szCs w:val="20"/>
                <w:lang w:val="en-US"/>
              </w:rPr>
              <w:t>The Faculty of Business and Economics confirms that this proposed program of study is approved.</w:t>
            </w:r>
          </w:p>
        </w:tc>
      </w:tr>
      <w:tr w:rsidR="009C74F5" w:rsidRPr="0018611A" w14:paraId="668DD9B0" w14:textId="77777777" w:rsidTr="0015078E">
        <w:tc>
          <w:tcPr>
            <w:tcW w:w="2518" w:type="dxa"/>
            <w:shd w:val="clear" w:color="auto" w:fill="auto"/>
            <w:vAlign w:val="center"/>
          </w:tcPr>
          <w:p w14:paraId="2120C13E" w14:textId="77777777" w:rsidR="009C74F5" w:rsidRPr="0018611A" w:rsidRDefault="009C74F5" w:rsidP="0015078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8611A">
              <w:rPr>
                <w:rFonts w:ascii="Arial" w:hAnsi="Arial" w:cs="Arial"/>
                <w:sz w:val="20"/>
                <w:szCs w:val="20"/>
                <w:lang w:val="en-US"/>
              </w:rPr>
              <w:t>Date:</w:t>
            </w:r>
          </w:p>
        </w:tc>
        <w:tc>
          <w:tcPr>
            <w:tcW w:w="7317" w:type="dxa"/>
            <w:shd w:val="clear" w:color="auto" w:fill="auto"/>
            <w:vAlign w:val="center"/>
          </w:tcPr>
          <w:p w14:paraId="00A21F0D" w14:textId="77777777" w:rsidR="009C74F5" w:rsidRPr="0018611A" w:rsidRDefault="009C74F5" w:rsidP="0015078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C74F5" w:rsidRPr="0018611A" w14:paraId="2A934FCE" w14:textId="77777777" w:rsidTr="0015078E">
        <w:tc>
          <w:tcPr>
            <w:tcW w:w="2518" w:type="dxa"/>
            <w:shd w:val="clear" w:color="auto" w:fill="auto"/>
            <w:vAlign w:val="center"/>
          </w:tcPr>
          <w:p w14:paraId="6AE515F8" w14:textId="77777777" w:rsidR="009C74F5" w:rsidRPr="0018611A" w:rsidRDefault="009C74F5" w:rsidP="0015078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8611A">
              <w:rPr>
                <w:rFonts w:ascii="Arial" w:hAnsi="Arial" w:cs="Arial"/>
                <w:sz w:val="20"/>
                <w:szCs w:val="20"/>
                <w:lang w:val="en-US"/>
              </w:rPr>
              <w:t>Departmental Coordinator’s Signature:</w:t>
            </w:r>
          </w:p>
        </w:tc>
        <w:tc>
          <w:tcPr>
            <w:tcW w:w="7317" w:type="dxa"/>
            <w:shd w:val="clear" w:color="auto" w:fill="auto"/>
            <w:vAlign w:val="center"/>
          </w:tcPr>
          <w:p w14:paraId="7188B903" w14:textId="77777777" w:rsidR="009C74F5" w:rsidRPr="0018611A" w:rsidRDefault="009C74F5" w:rsidP="0015078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252E93EA" w14:textId="77777777" w:rsidR="009C74F5" w:rsidRPr="0018611A" w:rsidRDefault="009C74F5" w:rsidP="0015078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06ED3A2C" w14:textId="77777777" w:rsidR="009C74F5" w:rsidRPr="0018611A" w:rsidRDefault="009C74F5" w:rsidP="0015078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55DD6C5F" w14:textId="77777777" w:rsidR="009C74F5" w:rsidRPr="0018611A" w:rsidRDefault="009C74F5" w:rsidP="0015078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70695CC3" w14:textId="77777777" w:rsidR="009C74F5" w:rsidRPr="001575DA" w:rsidRDefault="009C74F5" w:rsidP="009C74F5">
      <w:pPr>
        <w:rPr>
          <w:rFonts w:ascii="Arial" w:hAnsi="Arial" w:cs="Arial"/>
          <w:sz w:val="20"/>
          <w:szCs w:val="20"/>
          <w:lang w:val="en-US"/>
        </w:rPr>
      </w:pPr>
    </w:p>
    <w:p w14:paraId="15189742" w14:textId="77777777" w:rsidR="009C74F5" w:rsidRPr="001575DA" w:rsidRDefault="009C74F5" w:rsidP="009C74F5">
      <w:pPr>
        <w:rPr>
          <w:rFonts w:ascii="Arial" w:hAnsi="Arial" w:cs="Arial"/>
          <w:sz w:val="20"/>
          <w:szCs w:val="20"/>
          <w:lang w:val="en-US"/>
        </w:rPr>
      </w:pPr>
    </w:p>
    <w:p w14:paraId="6B6F8089" w14:textId="77777777" w:rsidR="009C74F5" w:rsidRDefault="009C74F5" w:rsidP="009C74F5">
      <w:pPr>
        <w:rPr>
          <w:rFonts w:ascii="Arial" w:hAnsi="Arial" w:cs="Arial"/>
          <w:sz w:val="20"/>
          <w:szCs w:val="20"/>
          <w:lang w:val="en-US"/>
        </w:rPr>
      </w:pPr>
    </w:p>
    <w:p w14:paraId="2FA30580" w14:textId="77777777" w:rsidR="009C74F5" w:rsidRDefault="009C74F5" w:rsidP="009C74F5">
      <w:pPr>
        <w:rPr>
          <w:rFonts w:ascii="Arial" w:hAnsi="Arial" w:cs="Arial"/>
          <w:sz w:val="20"/>
          <w:szCs w:val="20"/>
          <w:lang w:val="en-US"/>
        </w:rPr>
      </w:pPr>
    </w:p>
    <w:p w14:paraId="1C16D18D" w14:textId="77777777" w:rsidR="009C74F5" w:rsidRDefault="009C74F5" w:rsidP="009C74F5">
      <w:pPr>
        <w:rPr>
          <w:rFonts w:ascii="Arial" w:hAnsi="Arial" w:cs="Arial"/>
          <w:sz w:val="20"/>
          <w:szCs w:val="20"/>
          <w:lang w:val="en-US"/>
        </w:rPr>
      </w:pPr>
    </w:p>
    <w:p w14:paraId="3271BDBA" w14:textId="77777777" w:rsidR="009C74F5" w:rsidRDefault="009C74F5" w:rsidP="009C74F5">
      <w:pPr>
        <w:rPr>
          <w:rFonts w:ascii="Arial" w:hAnsi="Arial" w:cs="Arial"/>
          <w:sz w:val="20"/>
          <w:szCs w:val="20"/>
          <w:lang w:val="en-US"/>
        </w:rPr>
      </w:pPr>
    </w:p>
    <w:p w14:paraId="5088688E" w14:textId="77777777" w:rsidR="009C74F5" w:rsidRPr="00CD1AF2" w:rsidRDefault="009C74F5" w:rsidP="009C74F5">
      <w:pPr>
        <w:rPr>
          <w:rFonts w:ascii="Arial" w:hAnsi="Arial" w:cs="Arial"/>
          <w:b/>
          <w:sz w:val="20"/>
          <w:szCs w:val="20"/>
          <w:lang w:val="en-US"/>
        </w:rPr>
      </w:pPr>
      <w:r w:rsidRPr="00CD1AF2">
        <w:rPr>
          <w:rFonts w:ascii="Arial" w:hAnsi="Arial" w:cs="Arial"/>
          <w:b/>
          <w:sz w:val="20"/>
          <w:szCs w:val="20"/>
          <w:lang w:val="en-US"/>
        </w:rPr>
        <w:lastRenderedPageBreak/>
        <w:t>DURING THE MOBILITY</w:t>
      </w:r>
    </w:p>
    <w:p w14:paraId="1C1FDD37" w14:textId="77777777" w:rsidR="009C74F5" w:rsidRDefault="009C74F5" w:rsidP="009C74F5">
      <w:pPr>
        <w:rPr>
          <w:rFonts w:ascii="Arial" w:hAnsi="Arial" w:cs="Arial"/>
          <w:sz w:val="20"/>
          <w:szCs w:val="20"/>
          <w:lang w:val="en-US"/>
        </w:rPr>
      </w:pPr>
    </w:p>
    <w:p w14:paraId="0D76415A" w14:textId="77777777" w:rsidR="009C74F5" w:rsidRDefault="009C74F5" w:rsidP="009C74F5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Please add any changes to your course selection during the mobility:</w:t>
      </w:r>
    </w:p>
    <w:p w14:paraId="0CB5E048" w14:textId="77777777" w:rsidR="009C74F5" w:rsidRPr="001575DA" w:rsidRDefault="009C74F5" w:rsidP="009C74F5">
      <w:pPr>
        <w:rPr>
          <w:rFonts w:ascii="Arial" w:hAnsi="Arial" w:cs="Arial"/>
          <w:sz w:val="20"/>
          <w:szCs w:val="20"/>
          <w:lang w:val="en-US"/>
        </w:rPr>
      </w:pPr>
    </w:p>
    <w:p w14:paraId="3869E1AE" w14:textId="77777777" w:rsidR="009C74F5" w:rsidRPr="001575DA" w:rsidRDefault="009C74F5" w:rsidP="009C74F5">
      <w:pPr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3321"/>
        <w:gridCol w:w="939"/>
        <w:gridCol w:w="3138"/>
        <w:gridCol w:w="1181"/>
        <w:gridCol w:w="1106"/>
      </w:tblGrid>
      <w:tr w:rsidR="009C74F5" w:rsidRPr="0018611A" w14:paraId="0A8A5065" w14:textId="77777777" w:rsidTr="009C74F5">
        <w:trPr>
          <w:trHeight w:val="413"/>
        </w:trPr>
        <w:tc>
          <w:tcPr>
            <w:tcW w:w="3321" w:type="dxa"/>
            <w:shd w:val="clear" w:color="auto" w:fill="auto"/>
            <w:vAlign w:val="center"/>
          </w:tcPr>
          <w:p w14:paraId="1C040AB7" w14:textId="77777777" w:rsidR="009C74F5" w:rsidRPr="0018611A" w:rsidRDefault="009C74F5" w:rsidP="0015078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18611A">
              <w:rPr>
                <w:rFonts w:ascii="Arial" w:hAnsi="Arial" w:cs="Arial"/>
                <w:b/>
                <w:sz w:val="20"/>
                <w:szCs w:val="20"/>
                <w:lang w:val="en-US"/>
              </w:rPr>
              <w:t>Course title</w:t>
            </w:r>
          </w:p>
        </w:tc>
        <w:tc>
          <w:tcPr>
            <w:tcW w:w="939" w:type="dxa"/>
            <w:shd w:val="clear" w:color="auto" w:fill="auto"/>
            <w:vAlign w:val="center"/>
          </w:tcPr>
          <w:p w14:paraId="621BDBE1" w14:textId="77777777" w:rsidR="009C74F5" w:rsidRPr="0018611A" w:rsidRDefault="009C74F5" w:rsidP="0015078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18611A">
              <w:rPr>
                <w:rFonts w:ascii="Arial" w:hAnsi="Arial" w:cs="Arial"/>
                <w:b/>
                <w:sz w:val="20"/>
                <w:szCs w:val="20"/>
                <w:lang w:val="en-US"/>
              </w:rPr>
              <w:t>Local credits*</w:t>
            </w:r>
          </w:p>
        </w:tc>
        <w:tc>
          <w:tcPr>
            <w:tcW w:w="3138" w:type="dxa"/>
            <w:shd w:val="clear" w:color="auto" w:fill="auto"/>
            <w:vAlign w:val="center"/>
          </w:tcPr>
          <w:p w14:paraId="61CF38ED" w14:textId="77777777" w:rsidR="009C74F5" w:rsidRPr="0018611A" w:rsidRDefault="009C74F5" w:rsidP="0015078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spellStart"/>
            <w:r w:rsidRPr="0018611A">
              <w:rPr>
                <w:rFonts w:ascii="Arial" w:hAnsi="Arial" w:cs="Arial"/>
                <w:b/>
                <w:sz w:val="20"/>
                <w:szCs w:val="20"/>
                <w:lang w:val="en-US"/>
              </w:rPr>
              <w:t>Recognised</w:t>
            </w:r>
            <w:proofErr w:type="spellEnd"/>
            <w:r w:rsidRPr="0018611A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course in Göttingen**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65C7D568" w14:textId="77777777" w:rsidR="009C74F5" w:rsidRPr="0018611A" w:rsidRDefault="009C74F5" w:rsidP="0015078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18611A">
              <w:rPr>
                <w:rFonts w:ascii="Arial" w:hAnsi="Arial" w:cs="Arial"/>
                <w:b/>
                <w:sz w:val="20"/>
                <w:szCs w:val="20"/>
                <w:lang w:val="en-US"/>
              </w:rPr>
              <w:t>Added course***</w:t>
            </w:r>
          </w:p>
        </w:tc>
        <w:tc>
          <w:tcPr>
            <w:tcW w:w="1106" w:type="dxa"/>
            <w:shd w:val="clear" w:color="auto" w:fill="auto"/>
            <w:vAlign w:val="center"/>
          </w:tcPr>
          <w:p w14:paraId="3E52D38B" w14:textId="77777777" w:rsidR="009C74F5" w:rsidRPr="0018611A" w:rsidRDefault="009C74F5" w:rsidP="0015078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18611A">
              <w:rPr>
                <w:rFonts w:ascii="Arial" w:hAnsi="Arial" w:cs="Arial"/>
                <w:b/>
                <w:sz w:val="20"/>
                <w:szCs w:val="20"/>
                <w:lang w:val="en-US"/>
              </w:rPr>
              <w:t>Deleted course***</w:t>
            </w:r>
          </w:p>
        </w:tc>
      </w:tr>
      <w:tr w:rsidR="009C74F5" w:rsidRPr="0018611A" w14:paraId="3E4C03A7" w14:textId="77777777" w:rsidTr="009C74F5">
        <w:trPr>
          <w:trHeight w:val="420"/>
        </w:trPr>
        <w:tc>
          <w:tcPr>
            <w:tcW w:w="3321" w:type="dxa"/>
            <w:shd w:val="clear" w:color="auto" w:fill="auto"/>
          </w:tcPr>
          <w:p w14:paraId="773ADE72" w14:textId="77777777" w:rsidR="009C74F5" w:rsidRPr="0018611A" w:rsidRDefault="009C74F5" w:rsidP="0015078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39" w:type="dxa"/>
            <w:shd w:val="clear" w:color="auto" w:fill="auto"/>
          </w:tcPr>
          <w:p w14:paraId="2874BE9E" w14:textId="77777777" w:rsidR="009C74F5" w:rsidRPr="0018611A" w:rsidRDefault="009C74F5" w:rsidP="0015078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38" w:type="dxa"/>
            <w:shd w:val="clear" w:color="auto" w:fill="auto"/>
          </w:tcPr>
          <w:p w14:paraId="21C168F9" w14:textId="77777777" w:rsidR="009C74F5" w:rsidRPr="0018611A" w:rsidRDefault="009C74F5" w:rsidP="0015078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81" w:type="dxa"/>
            <w:shd w:val="clear" w:color="auto" w:fill="auto"/>
          </w:tcPr>
          <w:p w14:paraId="13E4ED6E" w14:textId="77777777" w:rsidR="009C74F5" w:rsidRPr="0018611A" w:rsidRDefault="009C74F5" w:rsidP="0015078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06" w:type="dxa"/>
            <w:shd w:val="clear" w:color="auto" w:fill="auto"/>
          </w:tcPr>
          <w:p w14:paraId="507547B0" w14:textId="77777777" w:rsidR="009C74F5" w:rsidRPr="0018611A" w:rsidRDefault="009C74F5" w:rsidP="0015078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C74F5" w:rsidRPr="0018611A" w14:paraId="5E4CED5C" w14:textId="77777777" w:rsidTr="009C74F5">
        <w:trPr>
          <w:trHeight w:val="409"/>
        </w:trPr>
        <w:tc>
          <w:tcPr>
            <w:tcW w:w="3321" w:type="dxa"/>
            <w:shd w:val="clear" w:color="auto" w:fill="auto"/>
          </w:tcPr>
          <w:p w14:paraId="0534F9E9" w14:textId="77777777" w:rsidR="009C74F5" w:rsidRPr="0018611A" w:rsidRDefault="009C74F5" w:rsidP="0015078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39" w:type="dxa"/>
            <w:shd w:val="clear" w:color="auto" w:fill="auto"/>
          </w:tcPr>
          <w:p w14:paraId="5C6403C2" w14:textId="77777777" w:rsidR="009C74F5" w:rsidRPr="0018611A" w:rsidRDefault="009C74F5" w:rsidP="0015078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38" w:type="dxa"/>
            <w:shd w:val="clear" w:color="auto" w:fill="auto"/>
          </w:tcPr>
          <w:p w14:paraId="03F11873" w14:textId="77777777" w:rsidR="009C74F5" w:rsidRPr="0018611A" w:rsidRDefault="009C74F5" w:rsidP="0015078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81" w:type="dxa"/>
            <w:shd w:val="clear" w:color="auto" w:fill="auto"/>
          </w:tcPr>
          <w:p w14:paraId="5343A7A0" w14:textId="77777777" w:rsidR="009C74F5" w:rsidRPr="0018611A" w:rsidRDefault="009C74F5" w:rsidP="0015078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06" w:type="dxa"/>
            <w:shd w:val="clear" w:color="auto" w:fill="auto"/>
          </w:tcPr>
          <w:p w14:paraId="658299A3" w14:textId="77777777" w:rsidR="009C74F5" w:rsidRPr="0018611A" w:rsidRDefault="009C74F5" w:rsidP="0015078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C74F5" w:rsidRPr="0018611A" w14:paraId="5F1F494A" w14:textId="77777777" w:rsidTr="009C74F5">
        <w:trPr>
          <w:trHeight w:val="417"/>
        </w:trPr>
        <w:tc>
          <w:tcPr>
            <w:tcW w:w="3321" w:type="dxa"/>
            <w:shd w:val="clear" w:color="auto" w:fill="auto"/>
          </w:tcPr>
          <w:p w14:paraId="483AD8E2" w14:textId="77777777" w:rsidR="009C74F5" w:rsidRPr="0018611A" w:rsidRDefault="009C74F5" w:rsidP="0015078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39" w:type="dxa"/>
            <w:shd w:val="clear" w:color="auto" w:fill="auto"/>
          </w:tcPr>
          <w:p w14:paraId="149F369D" w14:textId="77777777" w:rsidR="009C74F5" w:rsidRPr="0018611A" w:rsidRDefault="009C74F5" w:rsidP="0015078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38" w:type="dxa"/>
            <w:shd w:val="clear" w:color="auto" w:fill="auto"/>
          </w:tcPr>
          <w:p w14:paraId="3AFED6B7" w14:textId="77777777" w:rsidR="009C74F5" w:rsidRPr="0018611A" w:rsidRDefault="009C74F5" w:rsidP="0015078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81" w:type="dxa"/>
            <w:shd w:val="clear" w:color="auto" w:fill="auto"/>
          </w:tcPr>
          <w:p w14:paraId="5D7FEE5D" w14:textId="77777777" w:rsidR="009C74F5" w:rsidRPr="0018611A" w:rsidRDefault="009C74F5" w:rsidP="0015078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06" w:type="dxa"/>
            <w:shd w:val="clear" w:color="auto" w:fill="auto"/>
          </w:tcPr>
          <w:p w14:paraId="0FE8555B" w14:textId="77777777" w:rsidR="009C74F5" w:rsidRPr="0018611A" w:rsidRDefault="009C74F5" w:rsidP="0015078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C74F5" w:rsidRPr="0018611A" w14:paraId="4B61A93B" w14:textId="77777777" w:rsidTr="009C74F5">
        <w:trPr>
          <w:trHeight w:val="423"/>
        </w:trPr>
        <w:tc>
          <w:tcPr>
            <w:tcW w:w="3321" w:type="dxa"/>
            <w:shd w:val="clear" w:color="auto" w:fill="auto"/>
          </w:tcPr>
          <w:p w14:paraId="4E4B95CA" w14:textId="77777777" w:rsidR="009C74F5" w:rsidRPr="0018611A" w:rsidRDefault="009C74F5" w:rsidP="0015078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39" w:type="dxa"/>
            <w:shd w:val="clear" w:color="auto" w:fill="auto"/>
          </w:tcPr>
          <w:p w14:paraId="44BE5487" w14:textId="77777777" w:rsidR="009C74F5" w:rsidRPr="0018611A" w:rsidRDefault="009C74F5" w:rsidP="0015078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38" w:type="dxa"/>
            <w:shd w:val="clear" w:color="auto" w:fill="auto"/>
          </w:tcPr>
          <w:p w14:paraId="54BD9955" w14:textId="77777777" w:rsidR="009C74F5" w:rsidRPr="0018611A" w:rsidRDefault="009C74F5" w:rsidP="0015078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81" w:type="dxa"/>
            <w:shd w:val="clear" w:color="auto" w:fill="auto"/>
          </w:tcPr>
          <w:p w14:paraId="08B02700" w14:textId="77777777" w:rsidR="009C74F5" w:rsidRPr="0018611A" w:rsidRDefault="009C74F5" w:rsidP="0015078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06" w:type="dxa"/>
            <w:shd w:val="clear" w:color="auto" w:fill="auto"/>
          </w:tcPr>
          <w:p w14:paraId="68D4EBA9" w14:textId="77777777" w:rsidR="009C74F5" w:rsidRPr="0018611A" w:rsidRDefault="009C74F5" w:rsidP="0015078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C74F5" w:rsidRPr="0018611A" w14:paraId="05D4F5E2" w14:textId="77777777" w:rsidTr="009C74F5">
        <w:trPr>
          <w:trHeight w:val="415"/>
        </w:trPr>
        <w:tc>
          <w:tcPr>
            <w:tcW w:w="3321" w:type="dxa"/>
            <w:shd w:val="clear" w:color="auto" w:fill="auto"/>
          </w:tcPr>
          <w:p w14:paraId="7CA6196B" w14:textId="77777777" w:rsidR="009C74F5" w:rsidRPr="0018611A" w:rsidRDefault="009C74F5" w:rsidP="0015078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39" w:type="dxa"/>
            <w:shd w:val="clear" w:color="auto" w:fill="auto"/>
          </w:tcPr>
          <w:p w14:paraId="0B2A07AC" w14:textId="77777777" w:rsidR="009C74F5" w:rsidRPr="0018611A" w:rsidRDefault="009C74F5" w:rsidP="0015078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38" w:type="dxa"/>
            <w:shd w:val="clear" w:color="auto" w:fill="auto"/>
          </w:tcPr>
          <w:p w14:paraId="6675173E" w14:textId="77777777" w:rsidR="009C74F5" w:rsidRPr="0018611A" w:rsidRDefault="009C74F5" w:rsidP="0015078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81" w:type="dxa"/>
            <w:shd w:val="clear" w:color="auto" w:fill="auto"/>
          </w:tcPr>
          <w:p w14:paraId="3509837C" w14:textId="77777777" w:rsidR="009C74F5" w:rsidRPr="0018611A" w:rsidRDefault="009C74F5" w:rsidP="0015078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06" w:type="dxa"/>
            <w:shd w:val="clear" w:color="auto" w:fill="auto"/>
          </w:tcPr>
          <w:p w14:paraId="4905FD58" w14:textId="77777777" w:rsidR="009C74F5" w:rsidRPr="0018611A" w:rsidRDefault="009C74F5" w:rsidP="0015078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55E99B91" w14:textId="77777777" w:rsidR="009C74F5" w:rsidRDefault="009C74F5" w:rsidP="009C74F5">
      <w:pPr>
        <w:rPr>
          <w:rFonts w:ascii="Arial" w:hAnsi="Arial" w:cs="Arial"/>
          <w:sz w:val="16"/>
          <w:szCs w:val="20"/>
          <w:lang w:val="en-US"/>
        </w:rPr>
      </w:pPr>
      <w:r w:rsidRPr="001575DA">
        <w:rPr>
          <w:rFonts w:ascii="Arial" w:hAnsi="Arial" w:cs="Arial"/>
          <w:sz w:val="16"/>
          <w:szCs w:val="20"/>
          <w:lang w:val="en-US"/>
        </w:rPr>
        <w:t>*</w:t>
      </w:r>
      <w:r>
        <w:rPr>
          <w:rFonts w:ascii="Arial" w:hAnsi="Arial" w:cs="Arial"/>
          <w:sz w:val="16"/>
          <w:szCs w:val="20"/>
          <w:lang w:val="en-US"/>
        </w:rPr>
        <w:t xml:space="preserve"> </w:t>
      </w:r>
      <w:r w:rsidRPr="001575DA">
        <w:rPr>
          <w:rFonts w:ascii="Arial" w:hAnsi="Arial" w:cs="Arial"/>
          <w:sz w:val="16"/>
          <w:szCs w:val="20"/>
          <w:lang w:val="en-US"/>
        </w:rPr>
        <w:t>Please add the local credits at your guest university</w:t>
      </w:r>
      <w:r w:rsidRPr="001575DA">
        <w:rPr>
          <w:rFonts w:ascii="Arial" w:hAnsi="Arial" w:cs="Arial"/>
          <w:sz w:val="16"/>
          <w:szCs w:val="20"/>
          <w:lang w:val="en-US"/>
        </w:rPr>
        <w:br/>
        <w:t xml:space="preserve">**Please add the course according to </w:t>
      </w:r>
      <w:proofErr w:type="spellStart"/>
      <w:r w:rsidRPr="001575DA">
        <w:rPr>
          <w:rFonts w:ascii="Arial" w:hAnsi="Arial" w:cs="Arial"/>
          <w:sz w:val="16"/>
          <w:szCs w:val="20"/>
          <w:lang w:val="en-US"/>
        </w:rPr>
        <w:t>Flexstat</w:t>
      </w:r>
      <w:proofErr w:type="spellEnd"/>
      <w:r w:rsidRPr="001575DA">
        <w:rPr>
          <w:rFonts w:ascii="Arial" w:hAnsi="Arial" w:cs="Arial"/>
          <w:sz w:val="16"/>
          <w:szCs w:val="20"/>
          <w:lang w:val="en-US"/>
        </w:rPr>
        <w:t xml:space="preserve">, otherwise add “under appraisal” if </w:t>
      </w:r>
      <w:r>
        <w:rPr>
          <w:rFonts w:ascii="Arial" w:hAnsi="Arial" w:cs="Arial"/>
          <w:sz w:val="16"/>
          <w:szCs w:val="20"/>
          <w:lang w:val="en-US"/>
        </w:rPr>
        <w:t>the course is</w:t>
      </w:r>
      <w:r w:rsidRPr="001575DA">
        <w:rPr>
          <w:rFonts w:ascii="Arial" w:hAnsi="Arial" w:cs="Arial"/>
          <w:sz w:val="16"/>
          <w:szCs w:val="20"/>
          <w:lang w:val="en-US"/>
        </w:rPr>
        <w:t xml:space="preserve"> not listed in </w:t>
      </w:r>
      <w:proofErr w:type="spellStart"/>
      <w:r w:rsidRPr="001575DA">
        <w:rPr>
          <w:rFonts w:ascii="Arial" w:hAnsi="Arial" w:cs="Arial"/>
          <w:sz w:val="16"/>
          <w:szCs w:val="20"/>
          <w:lang w:val="en-US"/>
        </w:rPr>
        <w:t>FlexStat</w:t>
      </w:r>
      <w:proofErr w:type="spellEnd"/>
      <w:r w:rsidRPr="001575DA">
        <w:rPr>
          <w:rFonts w:ascii="Arial" w:hAnsi="Arial" w:cs="Arial"/>
          <w:sz w:val="16"/>
          <w:szCs w:val="20"/>
          <w:lang w:val="en-US"/>
        </w:rPr>
        <w:t xml:space="preserve"> yet</w:t>
      </w:r>
    </w:p>
    <w:p w14:paraId="7E01F9EA" w14:textId="77777777" w:rsidR="009C74F5" w:rsidRPr="001575DA" w:rsidRDefault="009C74F5" w:rsidP="009C74F5">
      <w:pPr>
        <w:rPr>
          <w:rFonts w:ascii="Arial" w:hAnsi="Arial" w:cs="Arial"/>
          <w:sz w:val="16"/>
          <w:szCs w:val="20"/>
          <w:lang w:val="en-US"/>
        </w:rPr>
      </w:pPr>
      <w:r>
        <w:rPr>
          <w:rFonts w:ascii="Arial" w:hAnsi="Arial" w:cs="Arial"/>
          <w:sz w:val="16"/>
          <w:szCs w:val="20"/>
          <w:lang w:val="en-US"/>
        </w:rPr>
        <w:t xml:space="preserve">***Please tick the appropriate box for each course </w:t>
      </w:r>
    </w:p>
    <w:p w14:paraId="2CDD89F5" w14:textId="77777777" w:rsidR="009C74F5" w:rsidRDefault="009C74F5" w:rsidP="009C74F5">
      <w:pPr>
        <w:rPr>
          <w:rFonts w:ascii="Arial" w:hAnsi="Arial" w:cs="Arial"/>
          <w:sz w:val="20"/>
          <w:szCs w:val="20"/>
          <w:lang w:val="en-US"/>
        </w:rPr>
      </w:pPr>
    </w:p>
    <w:p w14:paraId="4A0250E6" w14:textId="77777777" w:rsidR="009C74F5" w:rsidRDefault="009C74F5" w:rsidP="009C74F5">
      <w:pPr>
        <w:rPr>
          <w:rFonts w:ascii="Arial" w:hAnsi="Arial" w:cs="Arial"/>
          <w:sz w:val="20"/>
          <w:szCs w:val="20"/>
          <w:lang w:val="en-US"/>
        </w:rPr>
      </w:pPr>
    </w:p>
    <w:p w14:paraId="55E659AD" w14:textId="77777777" w:rsidR="009C74F5" w:rsidRPr="001575DA" w:rsidRDefault="009C74F5" w:rsidP="009C74F5">
      <w:pPr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3325"/>
        <w:gridCol w:w="6360"/>
      </w:tblGrid>
      <w:tr w:rsidR="009C74F5" w:rsidRPr="0018611A" w14:paraId="2E4EC5B1" w14:textId="77777777" w:rsidTr="0015078E">
        <w:tc>
          <w:tcPr>
            <w:tcW w:w="3369" w:type="dxa"/>
            <w:shd w:val="clear" w:color="auto" w:fill="auto"/>
            <w:vAlign w:val="center"/>
          </w:tcPr>
          <w:p w14:paraId="010B1EB0" w14:textId="77777777" w:rsidR="009C74F5" w:rsidRPr="0018611A" w:rsidRDefault="009C74F5" w:rsidP="0015078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8611A">
              <w:rPr>
                <w:rFonts w:ascii="Arial" w:hAnsi="Arial" w:cs="Arial"/>
                <w:sz w:val="20"/>
                <w:szCs w:val="20"/>
                <w:lang w:val="en-US"/>
              </w:rPr>
              <w:t>Date:</w:t>
            </w:r>
          </w:p>
        </w:tc>
        <w:tc>
          <w:tcPr>
            <w:tcW w:w="6466" w:type="dxa"/>
            <w:shd w:val="clear" w:color="auto" w:fill="auto"/>
            <w:vAlign w:val="center"/>
          </w:tcPr>
          <w:p w14:paraId="22A4FB70" w14:textId="77777777" w:rsidR="009C74F5" w:rsidRPr="0018611A" w:rsidRDefault="009C74F5" w:rsidP="0015078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C74F5" w:rsidRPr="0018611A" w14:paraId="66457F37" w14:textId="77777777" w:rsidTr="0015078E">
        <w:tc>
          <w:tcPr>
            <w:tcW w:w="3369" w:type="dxa"/>
            <w:shd w:val="clear" w:color="auto" w:fill="auto"/>
            <w:vAlign w:val="center"/>
          </w:tcPr>
          <w:p w14:paraId="1F02D9A7" w14:textId="77777777" w:rsidR="009C74F5" w:rsidRPr="0018611A" w:rsidRDefault="009C74F5" w:rsidP="0015078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8611A">
              <w:rPr>
                <w:rFonts w:ascii="Arial" w:hAnsi="Arial" w:cs="Arial"/>
                <w:sz w:val="20"/>
                <w:szCs w:val="20"/>
                <w:lang w:val="en-US"/>
              </w:rPr>
              <w:t>Student’s Signature:</w:t>
            </w:r>
          </w:p>
        </w:tc>
        <w:tc>
          <w:tcPr>
            <w:tcW w:w="6466" w:type="dxa"/>
            <w:shd w:val="clear" w:color="auto" w:fill="auto"/>
            <w:vAlign w:val="center"/>
          </w:tcPr>
          <w:p w14:paraId="4B649C4B" w14:textId="77777777" w:rsidR="009C74F5" w:rsidRPr="0018611A" w:rsidRDefault="009C74F5" w:rsidP="0015078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6DCCC96A" w14:textId="77777777" w:rsidR="009C74F5" w:rsidRPr="0018611A" w:rsidRDefault="009C74F5" w:rsidP="0015078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6457D9B2" w14:textId="77777777" w:rsidR="009C74F5" w:rsidRPr="0018611A" w:rsidRDefault="009C74F5" w:rsidP="0015078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19477AFA" w14:textId="77777777" w:rsidR="009C74F5" w:rsidRPr="0018611A" w:rsidRDefault="009C74F5" w:rsidP="0015078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C74F5" w:rsidRPr="0018611A" w14:paraId="74956247" w14:textId="77777777" w:rsidTr="0015078E">
        <w:trPr>
          <w:trHeight w:val="642"/>
        </w:trPr>
        <w:tc>
          <w:tcPr>
            <w:tcW w:w="9835" w:type="dxa"/>
            <w:gridSpan w:val="2"/>
            <w:shd w:val="clear" w:color="auto" w:fill="auto"/>
            <w:vAlign w:val="center"/>
          </w:tcPr>
          <w:p w14:paraId="132E5C3E" w14:textId="77777777" w:rsidR="009C74F5" w:rsidRPr="0018611A" w:rsidRDefault="009C74F5" w:rsidP="0015078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8611A">
              <w:rPr>
                <w:rFonts w:ascii="Arial" w:hAnsi="Arial" w:cs="Arial"/>
                <w:sz w:val="20"/>
                <w:szCs w:val="20"/>
                <w:lang w:val="en-US"/>
              </w:rPr>
              <w:t>The Faculty of Business and Economics confirms that this proposed program of study is approved.</w:t>
            </w:r>
          </w:p>
        </w:tc>
      </w:tr>
      <w:tr w:rsidR="009C74F5" w:rsidRPr="0018611A" w14:paraId="6236E896" w14:textId="77777777" w:rsidTr="0015078E">
        <w:tc>
          <w:tcPr>
            <w:tcW w:w="3369" w:type="dxa"/>
            <w:shd w:val="clear" w:color="auto" w:fill="auto"/>
            <w:vAlign w:val="center"/>
          </w:tcPr>
          <w:p w14:paraId="21E840FF" w14:textId="77777777" w:rsidR="009C74F5" w:rsidRPr="0018611A" w:rsidRDefault="009C74F5" w:rsidP="0015078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8611A">
              <w:rPr>
                <w:rFonts w:ascii="Arial" w:hAnsi="Arial" w:cs="Arial"/>
                <w:sz w:val="20"/>
                <w:szCs w:val="20"/>
                <w:lang w:val="en-US"/>
              </w:rPr>
              <w:t>Date:</w:t>
            </w:r>
          </w:p>
        </w:tc>
        <w:tc>
          <w:tcPr>
            <w:tcW w:w="6466" w:type="dxa"/>
            <w:shd w:val="clear" w:color="auto" w:fill="auto"/>
            <w:vAlign w:val="center"/>
          </w:tcPr>
          <w:p w14:paraId="66122C35" w14:textId="77777777" w:rsidR="009C74F5" w:rsidRPr="0018611A" w:rsidRDefault="009C74F5" w:rsidP="0015078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C74F5" w:rsidRPr="0018611A" w14:paraId="2BE9E886" w14:textId="77777777" w:rsidTr="0015078E">
        <w:tc>
          <w:tcPr>
            <w:tcW w:w="3369" w:type="dxa"/>
            <w:shd w:val="clear" w:color="auto" w:fill="auto"/>
            <w:vAlign w:val="center"/>
          </w:tcPr>
          <w:p w14:paraId="6F859B94" w14:textId="77777777" w:rsidR="009C74F5" w:rsidRPr="0018611A" w:rsidRDefault="009C74F5" w:rsidP="0015078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8611A">
              <w:rPr>
                <w:rFonts w:ascii="Arial" w:hAnsi="Arial" w:cs="Arial"/>
                <w:sz w:val="20"/>
                <w:szCs w:val="20"/>
                <w:lang w:val="en-US"/>
              </w:rPr>
              <w:t>Departmental Coordinator’s Signature:</w:t>
            </w:r>
          </w:p>
        </w:tc>
        <w:tc>
          <w:tcPr>
            <w:tcW w:w="6466" w:type="dxa"/>
            <w:shd w:val="clear" w:color="auto" w:fill="auto"/>
            <w:vAlign w:val="center"/>
          </w:tcPr>
          <w:p w14:paraId="73AE7BD7" w14:textId="77777777" w:rsidR="009C74F5" w:rsidRPr="0018611A" w:rsidRDefault="009C74F5" w:rsidP="0015078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07D1E9B6" w14:textId="77777777" w:rsidR="009C74F5" w:rsidRPr="0018611A" w:rsidRDefault="009C74F5" w:rsidP="0015078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1AFF8F4F" w14:textId="77777777" w:rsidR="009C74F5" w:rsidRPr="0018611A" w:rsidRDefault="009C74F5" w:rsidP="0015078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59299946" w14:textId="77777777" w:rsidR="009C74F5" w:rsidRPr="0018611A" w:rsidRDefault="009C74F5" w:rsidP="0015078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478A2B34" w14:textId="77777777" w:rsidR="009C74F5" w:rsidRPr="00154C9D" w:rsidRDefault="009C74F5" w:rsidP="009C74F5">
      <w:pPr>
        <w:rPr>
          <w:rFonts w:ascii="Arial" w:hAnsi="Arial" w:cs="Arial"/>
          <w:color w:val="000000"/>
          <w:lang w:val="en-GB"/>
        </w:rPr>
      </w:pPr>
    </w:p>
    <w:p w14:paraId="33EEDF15" w14:textId="77777777" w:rsidR="001851DF" w:rsidRDefault="001851DF" w:rsidP="00DA6B59">
      <w:pPr>
        <w:spacing w:line="360" w:lineRule="auto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</w:p>
    <w:sectPr w:rsidR="001851DF" w:rsidSect="009C74F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1906" w:h="16838" w:code="9"/>
      <w:pgMar w:top="1701" w:right="1077" w:bottom="1134" w:left="1134" w:header="992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5F099E" w14:textId="77777777" w:rsidR="00175DA0" w:rsidRDefault="00175DA0">
      <w:r>
        <w:separator/>
      </w:r>
    </w:p>
  </w:endnote>
  <w:endnote w:type="continuationSeparator" w:id="0">
    <w:p w14:paraId="16A4F299" w14:textId="77777777" w:rsidR="00175DA0" w:rsidRDefault="00175D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tima">
    <w:altName w:val="Arial"/>
    <w:charset w:val="00"/>
    <w:family w:val="swiss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OfficinaSans">
    <w:altName w:val="Arial"/>
    <w:charset w:val="00"/>
    <w:family w:val="swiss"/>
    <w:pitch w:val="variable"/>
    <w:sig w:usb0="00000000" w:usb1="80000000" w:usb2="00000008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BA020E0-2719-4DB6-8A9B-4182CA3A8544}"/>
  </w:font>
  <w:font w:name="Optima LT Pro">
    <w:altName w:val="Bahnschrift Light"/>
    <w:panose1 w:val="00000000000000000000"/>
    <w:charset w:val="00"/>
    <w:family w:val="swiss"/>
    <w:notTrueType/>
    <w:pitch w:val="variable"/>
    <w:sig w:usb0="A00000AF" w:usb1="5000205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4AE5C" w14:textId="77777777" w:rsidR="00164A31" w:rsidRDefault="00164A3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FF671" w14:textId="77777777" w:rsidR="00164A31" w:rsidRDefault="00164A31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8BBDB" w14:textId="77777777" w:rsidR="008836E4" w:rsidRPr="000A20C5" w:rsidRDefault="008836E4" w:rsidP="008836E4">
    <w:pPr>
      <w:pStyle w:val="Kopfzeile"/>
      <w:tabs>
        <w:tab w:val="left" w:pos="3544"/>
      </w:tabs>
      <w:spacing w:line="120" w:lineRule="atLeast"/>
      <w:rPr>
        <w:rFonts w:ascii="Optima LT Pro" w:hAnsi="Optima LT Pro"/>
        <w:color w:val="808080" w:themeColor="background1" w:themeShade="80"/>
        <w:sz w:val="22"/>
      </w:rPr>
    </w:pPr>
  </w:p>
  <w:p w14:paraId="277B7982" w14:textId="77777777" w:rsidR="008836E4" w:rsidRDefault="008836E4" w:rsidP="008836E4"/>
  <w:p w14:paraId="46F12580" w14:textId="2BE7E149" w:rsidR="008836E4" w:rsidRPr="00125619" w:rsidRDefault="008836E4" w:rsidP="008836E4">
    <w:pPr>
      <w:pStyle w:val="Fuzeile"/>
      <w:tabs>
        <w:tab w:val="clear" w:pos="4536"/>
        <w:tab w:val="clear" w:pos="9072"/>
        <w:tab w:val="left" w:pos="3686"/>
        <w:tab w:val="right" w:pos="9356"/>
      </w:tabs>
      <w:spacing w:line="200" w:lineRule="exact"/>
      <w:rPr>
        <w:rFonts w:asciiTheme="minorHAnsi" w:hAnsiTheme="minorHAnsi" w:cstheme="minorHAnsi"/>
        <w:sz w:val="18"/>
        <w:highlight w:val="yellow"/>
      </w:rPr>
    </w:pPr>
    <w:r w:rsidRPr="00944404">
      <w:rPr>
        <w:rFonts w:asciiTheme="minorHAnsi" w:hAnsiTheme="minorHAnsi" w:cstheme="minorHAnsi"/>
        <w:sz w:val="18"/>
      </w:rPr>
      <w:t>Platz der Göttinger Sieben 3</w:t>
    </w:r>
    <w:r w:rsidRPr="00125619">
      <w:rPr>
        <w:rFonts w:asciiTheme="minorHAnsi" w:hAnsiTheme="minorHAnsi" w:cstheme="minorHAnsi"/>
        <w:sz w:val="18"/>
      </w:rPr>
      <w:tab/>
      <w:t>Tel. +49 551/39-</w:t>
    </w:r>
    <w:r w:rsidRPr="00944404">
      <w:rPr>
        <w:rFonts w:asciiTheme="minorHAnsi" w:hAnsiTheme="minorHAnsi" w:cstheme="minorHAnsi"/>
        <w:sz w:val="18"/>
      </w:rPr>
      <w:t>288</w:t>
    </w:r>
    <w:r w:rsidR="000415FE">
      <w:rPr>
        <w:rFonts w:asciiTheme="minorHAnsi" w:hAnsiTheme="minorHAnsi" w:cstheme="minorHAnsi"/>
        <w:sz w:val="18"/>
      </w:rPr>
      <w:t>01</w:t>
    </w:r>
    <w:r w:rsidRPr="00125619">
      <w:rPr>
        <w:rFonts w:asciiTheme="minorHAnsi" w:hAnsiTheme="minorHAnsi" w:cstheme="minorHAnsi"/>
        <w:sz w:val="18"/>
      </w:rPr>
      <w:tab/>
    </w:r>
    <w:r w:rsidR="000415FE">
      <w:rPr>
        <w:rFonts w:asciiTheme="minorHAnsi" w:hAnsiTheme="minorHAnsi" w:cstheme="minorHAnsi"/>
        <w:sz w:val="18"/>
      </w:rPr>
      <w:t>auslandsstudium</w:t>
    </w:r>
    <w:r w:rsidRPr="00944404">
      <w:rPr>
        <w:rFonts w:asciiTheme="minorHAnsi" w:hAnsiTheme="minorHAnsi" w:cstheme="minorHAnsi"/>
        <w:sz w:val="18"/>
      </w:rPr>
      <w:t>@wiwi.uni-goettingen.de</w:t>
    </w:r>
  </w:p>
  <w:p w14:paraId="2C387EF6" w14:textId="3A8C74D4" w:rsidR="008836E4" w:rsidRPr="00125619" w:rsidRDefault="008836E4" w:rsidP="008836E4">
    <w:pPr>
      <w:pStyle w:val="Fuzeile"/>
      <w:tabs>
        <w:tab w:val="clear" w:pos="4536"/>
        <w:tab w:val="clear" w:pos="9072"/>
        <w:tab w:val="left" w:pos="3686"/>
        <w:tab w:val="right" w:pos="9356"/>
      </w:tabs>
      <w:spacing w:line="200" w:lineRule="exact"/>
      <w:rPr>
        <w:rFonts w:asciiTheme="minorHAnsi" w:hAnsiTheme="minorHAnsi" w:cstheme="minorHAnsi"/>
        <w:sz w:val="18"/>
      </w:rPr>
    </w:pPr>
    <w:r>
      <w:rPr>
        <w:rFonts w:asciiTheme="minorHAnsi" w:hAnsiTheme="minorHAnsi" w:cstheme="minorHAnsi"/>
        <w:sz w:val="18"/>
      </w:rPr>
      <w:t>37073</w:t>
    </w:r>
    <w:r w:rsidRPr="00125619">
      <w:rPr>
        <w:rFonts w:asciiTheme="minorHAnsi" w:hAnsiTheme="minorHAnsi" w:cstheme="minorHAnsi"/>
        <w:sz w:val="18"/>
      </w:rPr>
      <w:t xml:space="preserve"> Göttingen</w:t>
    </w:r>
    <w:r w:rsidRPr="00125619">
      <w:rPr>
        <w:rFonts w:asciiTheme="minorHAnsi" w:hAnsiTheme="minorHAnsi" w:cstheme="minorHAnsi"/>
        <w:sz w:val="18"/>
      </w:rPr>
      <w:tab/>
    </w:r>
    <w:r w:rsidRPr="00125619">
      <w:rPr>
        <w:rFonts w:asciiTheme="minorHAnsi" w:hAnsiTheme="minorHAnsi" w:cstheme="minorHAnsi"/>
        <w:sz w:val="18"/>
      </w:rPr>
      <w:tab/>
    </w:r>
    <w:r w:rsidRPr="00944404">
      <w:rPr>
        <w:rFonts w:asciiTheme="minorHAnsi" w:hAnsiTheme="minorHAnsi" w:cstheme="minorHAnsi"/>
        <w:sz w:val="18"/>
      </w:rPr>
      <w:t>www.uni-goettingen.de/de/479624</w:t>
    </w:r>
    <w:r w:rsidR="002F1A57">
      <w:rPr>
        <w:rFonts w:asciiTheme="minorHAnsi" w:hAnsiTheme="minorHAnsi" w:cstheme="minorHAnsi"/>
        <w:sz w:val="18"/>
      </w:rPr>
      <w:t>.html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8BA99" w14:textId="77777777" w:rsidR="003C6EB0" w:rsidRDefault="009C74F5">
    <w:pPr>
      <w:pStyle w:val="Fuzeil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26676" w14:textId="77777777" w:rsidR="003C6EB0" w:rsidRDefault="009C74F5" w:rsidP="003C6EB0">
    <w:pPr>
      <w:pStyle w:val="Fuzeile"/>
      <w:tabs>
        <w:tab w:val="clear" w:pos="4536"/>
        <w:tab w:val="clear" w:pos="9072"/>
        <w:tab w:val="left" w:pos="2835"/>
        <w:tab w:val="left" w:pos="5670"/>
        <w:tab w:val="right" w:pos="9639"/>
      </w:tabs>
      <w:rPr>
        <w:rFonts w:ascii="Arial" w:hAnsi="Arial" w:cs="Arial"/>
        <w:sz w:val="16"/>
      </w:rPr>
    </w:pPr>
    <w:r w:rsidRPr="00FB04E8">
      <w:rPr>
        <w:rFonts w:ascii="Arial" w:hAnsi="Arial" w:cs="Arial"/>
        <w:sz w:val="16"/>
      </w:rPr>
      <w:t xml:space="preserve">Platz der Göttinger Sieben </w:t>
    </w:r>
    <w:r>
      <w:rPr>
        <w:rFonts w:ascii="Arial" w:hAnsi="Arial" w:cs="Arial"/>
        <w:sz w:val="16"/>
      </w:rPr>
      <w:t>3</w:t>
    </w:r>
    <w:r w:rsidRPr="00A9704A"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</w:rPr>
      <w:t>Phone +49 (0)551 / 39-28801</w:t>
    </w:r>
    <w:r w:rsidRPr="00033F85">
      <w:rPr>
        <w:rFonts w:ascii="Arial" w:hAnsi="Arial" w:cs="Arial"/>
        <w:sz w:val="16"/>
      </w:rPr>
      <w:tab/>
    </w:r>
    <w:r w:rsidRPr="00033F85"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t>auslandsstudium</w:t>
    </w:r>
    <w:r w:rsidRPr="007E2950">
      <w:rPr>
        <w:rFonts w:ascii="Arial" w:hAnsi="Arial" w:cs="Arial"/>
        <w:sz w:val="16"/>
      </w:rPr>
      <w:t>@wiwi.uni-goett</w:t>
    </w:r>
    <w:r w:rsidRPr="007E2950">
      <w:rPr>
        <w:rFonts w:ascii="Arial" w:hAnsi="Arial" w:cs="Arial"/>
        <w:sz w:val="16"/>
      </w:rPr>
      <w:t>ingen.de</w:t>
    </w:r>
  </w:p>
  <w:p w14:paraId="14E18CAB" w14:textId="77777777" w:rsidR="003C6EB0" w:rsidRPr="007D6610" w:rsidRDefault="009C74F5" w:rsidP="003C6EB0">
    <w:pPr>
      <w:pStyle w:val="Fuzeile"/>
      <w:tabs>
        <w:tab w:val="clear" w:pos="9072"/>
        <w:tab w:val="left" w:pos="2835"/>
        <w:tab w:val="left" w:pos="5670"/>
        <w:tab w:val="right" w:pos="9639"/>
      </w:tabs>
      <w:rPr>
        <w:rFonts w:ascii="Arial" w:hAnsi="Arial" w:cs="Arial"/>
        <w:sz w:val="16"/>
      </w:rPr>
    </w:pPr>
    <w:r w:rsidRPr="00033F85">
      <w:rPr>
        <w:rFonts w:ascii="Arial" w:hAnsi="Arial" w:cs="Arial"/>
        <w:sz w:val="16"/>
      </w:rPr>
      <w:t>37073 Göttingen</w:t>
    </w:r>
    <w:r w:rsidRPr="00033F85"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tab/>
    </w:r>
    <w:r w:rsidRPr="007E2950">
      <w:rPr>
        <w:rFonts w:ascii="Arial" w:hAnsi="Arial" w:cs="Arial"/>
        <w:sz w:val="16"/>
      </w:rPr>
      <w:t>www.service-center.wiwi.uni-goettingen.de</w:t>
    </w:r>
  </w:p>
  <w:p w14:paraId="2BDE40C2" w14:textId="77777777" w:rsidR="001101A2" w:rsidRPr="00290822" w:rsidRDefault="009C74F5" w:rsidP="001F2D86">
    <w:pPr>
      <w:pStyle w:val="Fuzeile"/>
      <w:rPr>
        <w:rFonts w:ascii="Arial" w:hAnsi="Arial" w:cs="Arial"/>
        <w:sz w:val="16"/>
        <w:szCs w:val="16"/>
      </w:rPr>
    </w:pPr>
  </w:p>
  <w:p w14:paraId="086714A4" w14:textId="77777777" w:rsidR="001101A2" w:rsidRPr="00290822" w:rsidRDefault="009C74F5" w:rsidP="001F2D86">
    <w:pPr>
      <w:pStyle w:val="Fuzeile"/>
      <w:rPr>
        <w:rFonts w:ascii="Arial" w:hAnsi="Arial" w:cs="Arial"/>
        <w:sz w:val="16"/>
        <w:szCs w:val="16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D1B19" w14:textId="77777777" w:rsidR="001101A2" w:rsidRDefault="009C74F5" w:rsidP="001F2D86">
    <w:pPr>
      <w:pStyle w:val="Fuzeile"/>
      <w:tabs>
        <w:tab w:val="clear" w:pos="4536"/>
        <w:tab w:val="clear" w:pos="9072"/>
        <w:tab w:val="left" w:pos="2835"/>
        <w:tab w:val="left" w:pos="5670"/>
        <w:tab w:val="right" w:pos="9639"/>
      </w:tabs>
      <w:rPr>
        <w:rFonts w:ascii="Arial" w:hAnsi="Arial" w:cs="Arial"/>
        <w:sz w:val="16"/>
      </w:rPr>
    </w:pPr>
    <w:r w:rsidRPr="00FB04E8">
      <w:rPr>
        <w:rFonts w:ascii="Arial" w:hAnsi="Arial" w:cs="Arial"/>
        <w:sz w:val="16"/>
      </w:rPr>
      <w:t xml:space="preserve">Platz der Göttinger Sieben </w:t>
    </w:r>
    <w:r>
      <w:rPr>
        <w:rFonts w:ascii="Arial" w:hAnsi="Arial" w:cs="Arial"/>
        <w:sz w:val="16"/>
      </w:rPr>
      <w:t>3</w:t>
    </w:r>
    <w:r w:rsidRPr="00A9704A"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</w:rPr>
      <w:t>Phone +49 (0)551 / 39-28801</w:t>
    </w:r>
    <w:r w:rsidRPr="00033F85">
      <w:rPr>
        <w:rFonts w:ascii="Arial" w:hAnsi="Arial" w:cs="Arial"/>
        <w:sz w:val="16"/>
      </w:rPr>
      <w:tab/>
    </w:r>
    <w:r w:rsidRPr="00033F85"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t>auslandsstudium</w:t>
    </w:r>
    <w:r w:rsidRPr="007E2950">
      <w:rPr>
        <w:rFonts w:ascii="Arial" w:hAnsi="Arial" w:cs="Arial"/>
        <w:sz w:val="16"/>
      </w:rPr>
      <w:t>@wiwi.uni-goettingen.de</w:t>
    </w:r>
  </w:p>
  <w:p w14:paraId="29854B73" w14:textId="77777777" w:rsidR="001101A2" w:rsidRPr="007D6610" w:rsidRDefault="009C74F5" w:rsidP="00BA58F0">
    <w:pPr>
      <w:pStyle w:val="Fuzeile"/>
      <w:tabs>
        <w:tab w:val="clear" w:pos="9072"/>
        <w:tab w:val="left" w:pos="2835"/>
        <w:tab w:val="left" w:pos="5670"/>
        <w:tab w:val="right" w:pos="9639"/>
      </w:tabs>
      <w:rPr>
        <w:rFonts w:ascii="Arial" w:hAnsi="Arial" w:cs="Arial"/>
        <w:sz w:val="16"/>
      </w:rPr>
    </w:pPr>
    <w:r w:rsidRPr="00033F85">
      <w:rPr>
        <w:rFonts w:ascii="Arial" w:hAnsi="Arial" w:cs="Arial"/>
        <w:sz w:val="16"/>
      </w:rPr>
      <w:t>37073 Göttingen</w:t>
    </w:r>
    <w:r w:rsidRPr="00033F85"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tab/>
    </w:r>
    <w:r w:rsidRPr="007E2950">
      <w:rPr>
        <w:rFonts w:ascii="Arial" w:hAnsi="Arial" w:cs="Arial"/>
        <w:sz w:val="16"/>
      </w:rPr>
      <w:t>www.service-center.wiwi.uni-goettingen.de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AE91BE" w14:textId="77777777" w:rsidR="00175DA0" w:rsidRDefault="00175DA0">
      <w:r>
        <w:separator/>
      </w:r>
    </w:p>
  </w:footnote>
  <w:footnote w:type="continuationSeparator" w:id="0">
    <w:p w14:paraId="082C2D77" w14:textId="77777777" w:rsidR="00175DA0" w:rsidRDefault="00175D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E3A2A" w14:textId="77777777" w:rsidR="00164A31" w:rsidRDefault="00164A3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42E78" w14:textId="77777777" w:rsidR="00DA6B59" w:rsidRDefault="00DA6B59">
    <w:pPr>
      <w:pStyle w:val="Kopfzeile"/>
      <w:framePr w:wrap="around" w:vAnchor="text" w:hAnchor="margin" w:xAlign="center" w:y="1"/>
      <w:rPr>
        <w:rStyle w:val="Seitenzahl"/>
        <w:rFonts w:ascii="Arial" w:hAnsi="Arial"/>
        <w:sz w:val="20"/>
      </w:rPr>
    </w:pPr>
    <w:r>
      <w:rPr>
        <w:rStyle w:val="Seitenzahl"/>
        <w:rFonts w:ascii="Arial" w:hAnsi="Arial"/>
        <w:sz w:val="20"/>
      </w:rPr>
      <w:fldChar w:fldCharType="begin"/>
    </w:r>
    <w:r w:rsidR="00A72321">
      <w:rPr>
        <w:rStyle w:val="Seitenzahl"/>
        <w:rFonts w:ascii="Arial" w:hAnsi="Arial"/>
        <w:sz w:val="20"/>
      </w:rPr>
      <w:instrText>PAGE</w:instrText>
    </w:r>
    <w:r>
      <w:rPr>
        <w:rStyle w:val="Seitenzahl"/>
        <w:rFonts w:ascii="Arial" w:hAnsi="Arial"/>
        <w:sz w:val="20"/>
      </w:rPr>
      <w:instrText xml:space="preserve">  </w:instrText>
    </w:r>
    <w:r>
      <w:rPr>
        <w:rStyle w:val="Seitenzahl"/>
        <w:rFonts w:ascii="Arial" w:hAnsi="Arial"/>
        <w:sz w:val="20"/>
      </w:rPr>
      <w:fldChar w:fldCharType="separate"/>
    </w:r>
    <w:r>
      <w:rPr>
        <w:rStyle w:val="Seitenzahl"/>
        <w:rFonts w:ascii="Arial" w:hAnsi="Arial"/>
        <w:noProof/>
        <w:sz w:val="20"/>
      </w:rPr>
      <w:t>2</w:t>
    </w:r>
    <w:r>
      <w:rPr>
        <w:rStyle w:val="Seitenzahl"/>
        <w:rFonts w:ascii="Arial" w:hAnsi="Arial"/>
        <w:sz w:val="20"/>
      </w:rPr>
      <w:fldChar w:fldCharType="end"/>
    </w:r>
  </w:p>
  <w:p w14:paraId="264794CD" w14:textId="77777777" w:rsidR="00DA6B59" w:rsidRDefault="00DA6B59">
    <w:pPr>
      <w:pStyle w:val="Kopfzeile"/>
      <w:tabs>
        <w:tab w:val="clear" w:pos="4536"/>
        <w:tab w:val="clear" w:pos="9072"/>
        <w:tab w:val="right" w:pos="9540"/>
      </w:tabs>
      <w:ind w:right="-82"/>
      <w:jc w:val="both"/>
      <w:rPr>
        <w:rFonts w:ascii="Arial" w:hAnsi="Arial"/>
        <w:color w:val="C0C0C0"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6A979" w14:textId="77777777" w:rsidR="000A20C5" w:rsidRPr="000A20C5" w:rsidRDefault="009C74F5" w:rsidP="00132375">
    <w:pPr>
      <w:pStyle w:val="Kopfzeile"/>
      <w:tabs>
        <w:tab w:val="left" w:pos="3544"/>
      </w:tabs>
      <w:spacing w:line="120" w:lineRule="atLeast"/>
      <w:rPr>
        <w:rFonts w:ascii="Optima LT Pro" w:hAnsi="Optima LT Pro"/>
        <w:color w:val="808080" w:themeColor="background1" w:themeShade="80"/>
        <w:sz w:val="22"/>
      </w:rPr>
    </w:pPr>
    <w:r>
      <w:rPr>
        <w:rFonts w:ascii="Optima LT Pro" w:hAnsi="Optima LT Pro"/>
        <w:noProof/>
        <w:color w:val="808080" w:themeColor="background1" w:themeShade="80"/>
        <w:sz w:val="28"/>
      </w:rPr>
      <w:pict w14:anchorId="602411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2.6pt;height:56.5pt">
          <v:imagedata r:id="rId1" o:title="Briefkopf 2022_Wiwi_Studiendekanat_E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C16CF" w14:textId="77777777" w:rsidR="001101A2" w:rsidRDefault="009C74F5" w:rsidP="001F2D86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7013E594" w14:textId="77777777" w:rsidR="001101A2" w:rsidRDefault="009C74F5" w:rsidP="001F2D86">
    <w:pPr>
      <w:pStyle w:val="Kopfzeile"/>
      <w:ind w:right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EA343" w14:textId="77777777" w:rsidR="001101A2" w:rsidRDefault="009C74F5" w:rsidP="001F2D86">
    <w:pPr>
      <w:pStyle w:val="Kopfzeile"/>
      <w:tabs>
        <w:tab w:val="clear" w:pos="4536"/>
        <w:tab w:val="clear" w:pos="9072"/>
        <w:tab w:val="right" w:pos="9639"/>
      </w:tabs>
      <w:rPr>
        <w:rStyle w:val="Seitenzahl"/>
        <w:rFonts w:ascii="Arial" w:hAnsi="Arial" w:cs="Arial"/>
        <w:sz w:val="20"/>
        <w:szCs w:val="20"/>
      </w:rPr>
    </w:pPr>
    <w:r w:rsidRPr="00290822">
      <w:rPr>
        <w:rFonts w:ascii="Arial" w:hAnsi="Arial" w:cs="Arial"/>
        <w:sz w:val="20"/>
        <w:szCs w:val="20"/>
      </w:rPr>
      <w:tab/>
    </w:r>
  </w:p>
  <w:p w14:paraId="2A7A13EA" w14:textId="77777777" w:rsidR="001101A2" w:rsidRPr="00290822" w:rsidRDefault="009C74F5" w:rsidP="001F2D86">
    <w:pPr>
      <w:pStyle w:val="Kopfzeile"/>
      <w:tabs>
        <w:tab w:val="clear" w:pos="4536"/>
        <w:tab w:val="clear" w:pos="9072"/>
        <w:tab w:val="right" w:pos="9639"/>
      </w:tabs>
      <w:rPr>
        <w:rFonts w:ascii="Arial" w:hAnsi="Arial" w:cs="Arial"/>
        <w:sz w:val="20"/>
        <w:szCs w:val="20"/>
      </w:rPr>
    </w:pPr>
    <w:r>
      <w:rPr>
        <w:rStyle w:val="Seitenzahl"/>
        <w:rFonts w:ascii="Arial" w:hAnsi="Arial" w:cs="Arial"/>
        <w:sz w:val="20"/>
        <w:szCs w:val="20"/>
      </w:rP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27006" w14:textId="5C73D19E" w:rsidR="001101A2" w:rsidRPr="00D569DE" w:rsidRDefault="009C74F5" w:rsidP="001F2D86">
    <w:pPr>
      <w:tabs>
        <w:tab w:val="right" w:pos="9639"/>
      </w:tabs>
      <w:rPr>
        <w:rFonts w:ascii="Arial" w:hAnsi="Arial" w:cs="Arial"/>
        <w:color w:val="000080"/>
        <w:sz w:val="26"/>
        <w:szCs w:val="26"/>
      </w:rPr>
    </w:pPr>
    <w:r w:rsidRPr="00EC2F0D">
      <w:rPr>
        <w:noProof/>
        <w:color w:val="C0C0C0"/>
      </w:rPr>
      <w:drawing>
        <wp:inline distT="0" distB="0" distL="0" distR="0" wp14:anchorId="1AA85185" wp14:editId="4A52903A">
          <wp:extent cx="6120130" cy="715010"/>
          <wp:effectExtent l="0" t="0" r="0" b="889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715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E555B0"/>
    <w:multiLevelType w:val="hybridMultilevel"/>
    <w:tmpl w:val="46E89EA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1097E59"/>
    <w:multiLevelType w:val="hybridMultilevel"/>
    <w:tmpl w:val="21028A7C"/>
    <w:lvl w:ilvl="0" w:tplc="E5ECCB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78647DA"/>
    <w:multiLevelType w:val="hybridMultilevel"/>
    <w:tmpl w:val="330E0772"/>
    <w:lvl w:ilvl="0" w:tplc="0407000F">
      <w:start w:val="1"/>
      <w:numFmt w:val="decimal"/>
      <w:lvlText w:val="%1."/>
      <w:lvlJc w:val="left"/>
      <w:pPr>
        <w:tabs>
          <w:tab w:val="num" w:pos="1117"/>
        </w:tabs>
        <w:ind w:left="1117" w:hanging="360"/>
      </w:pPr>
      <w:rPr>
        <w:rFonts w:hint="default"/>
      </w:rPr>
    </w:lvl>
    <w:lvl w:ilvl="1" w:tplc="2B24EA74">
      <w:start w:val="1"/>
      <w:numFmt w:val="lowerLetter"/>
      <w:lvlText w:val="%2."/>
      <w:lvlJc w:val="left"/>
      <w:pPr>
        <w:tabs>
          <w:tab w:val="num" w:pos="1837"/>
        </w:tabs>
        <w:ind w:left="1837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557"/>
        </w:tabs>
        <w:ind w:left="2557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77"/>
        </w:tabs>
        <w:ind w:left="3277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97"/>
        </w:tabs>
        <w:ind w:left="3997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717"/>
        </w:tabs>
        <w:ind w:left="4717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437"/>
        </w:tabs>
        <w:ind w:left="5437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57"/>
        </w:tabs>
        <w:ind w:left="6157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77"/>
        </w:tabs>
        <w:ind w:left="6877" w:hanging="180"/>
      </w:pPr>
    </w:lvl>
  </w:abstractNum>
  <w:abstractNum w:abstractNumId="3" w15:restartNumberingAfterBreak="0">
    <w:nsid w:val="47444542"/>
    <w:multiLevelType w:val="hybridMultilevel"/>
    <w:tmpl w:val="376A6C7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7926888"/>
    <w:multiLevelType w:val="hybridMultilevel"/>
    <w:tmpl w:val="E6D2932E"/>
    <w:lvl w:ilvl="0" w:tplc="1D92C2AA">
      <w:start w:val="2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Arial" w:eastAsia="Times New Roman" w:hAnsi="Arial" w:cs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DB3474"/>
    <w:multiLevelType w:val="hybridMultilevel"/>
    <w:tmpl w:val="6E7AB054"/>
    <w:lvl w:ilvl="0" w:tplc="85E6CFEE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6" w15:restartNumberingAfterBreak="0">
    <w:nsid w:val="5F2315E9"/>
    <w:multiLevelType w:val="hybridMultilevel"/>
    <w:tmpl w:val="9D1E142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ECD0A4A"/>
    <w:multiLevelType w:val="hybridMultilevel"/>
    <w:tmpl w:val="5ABC3B26"/>
    <w:lvl w:ilvl="0" w:tplc="000F040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E5425EC"/>
    <w:multiLevelType w:val="hybridMultilevel"/>
    <w:tmpl w:val="77D48FD0"/>
    <w:lvl w:ilvl="0" w:tplc="0407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8"/>
  </w:num>
  <w:num w:numId="5">
    <w:abstractNumId w:val="1"/>
  </w:num>
  <w:num w:numId="6">
    <w:abstractNumId w:val="5"/>
  </w:num>
  <w:num w:numId="7">
    <w:abstractNumId w:val="3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readOnly" w:enforcement="0"/>
  <w:defaultTabStop w:val="709"/>
  <w:autoHyphenation/>
  <w:hyphenationZone w:val="425"/>
  <w:drawingGridHorizontalSpacing w:val="91"/>
  <w:drawingGridVerticalSpacing w:val="91"/>
  <w:doNotShadeFormData/>
  <w:noPunctuationKerning/>
  <w:characterSpacingControl w:val="doNotCompress"/>
  <w:doNotValidateAgainstSchema/>
  <w:doNotDemarcateInvalidXml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7CD4"/>
    <w:rsid w:val="0000731F"/>
    <w:rsid w:val="000103D3"/>
    <w:rsid w:val="000124BC"/>
    <w:rsid w:val="000350C1"/>
    <w:rsid w:val="000415FE"/>
    <w:rsid w:val="00050843"/>
    <w:rsid w:val="00052802"/>
    <w:rsid w:val="0007011E"/>
    <w:rsid w:val="0008558A"/>
    <w:rsid w:val="000A20C5"/>
    <w:rsid w:val="000A63CE"/>
    <w:rsid w:val="000C6515"/>
    <w:rsid w:val="000D7B87"/>
    <w:rsid w:val="00115FF4"/>
    <w:rsid w:val="00120C28"/>
    <w:rsid w:val="00122D6A"/>
    <w:rsid w:val="00125619"/>
    <w:rsid w:val="00132375"/>
    <w:rsid w:val="00140C4A"/>
    <w:rsid w:val="00163BD8"/>
    <w:rsid w:val="00164A31"/>
    <w:rsid w:val="00173C78"/>
    <w:rsid w:val="00175DA0"/>
    <w:rsid w:val="001764FE"/>
    <w:rsid w:val="001851DF"/>
    <w:rsid w:val="001931F1"/>
    <w:rsid w:val="001B363E"/>
    <w:rsid w:val="001C3929"/>
    <w:rsid w:val="002D3D7E"/>
    <w:rsid w:val="002D5A4D"/>
    <w:rsid w:val="002F1A57"/>
    <w:rsid w:val="00356BE3"/>
    <w:rsid w:val="0037490C"/>
    <w:rsid w:val="00390C01"/>
    <w:rsid w:val="003B51B6"/>
    <w:rsid w:val="003D3227"/>
    <w:rsid w:val="003D4383"/>
    <w:rsid w:val="003D5F33"/>
    <w:rsid w:val="00435CA1"/>
    <w:rsid w:val="004623D4"/>
    <w:rsid w:val="00486746"/>
    <w:rsid w:val="004A037C"/>
    <w:rsid w:val="004A105A"/>
    <w:rsid w:val="004D150F"/>
    <w:rsid w:val="00505919"/>
    <w:rsid w:val="00521EA9"/>
    <w:rsid w:val="00535CEF"/>
    <w:rsid w:val="00570E24"/>
    <w:rsid w:val="00586566"/>
    <w:rsid w:val="0058723C"/>
    <w:rsid w:val="00595AEB"/>
    <w:rsid w:val="0069097B"/>
    <w:rsid w:val="00693361"/>
    <w:rsid w:val="006E6007"/>
    <w:rsid w:val="00754101"/>
    <w:rsid w:val="00766062"/>
    <w:rsid w:val="007820C1"/>
    <w:rsid w:val="00787F66"/>
    <w:rsid w:val="007B2DFA"/>
    <w:rsid w:val="007B3170"/>
    <w:rsid w:val="007C2480"/>
    <w:rsid w:val="007D61B0"/>
    <w:rsid w:val="008117D8"/>
    <w:rsid w:val="0082519D"/>
    <w:rsid w:val="008836E4"/>
    <w:rsid w:val="00897648"/>
    <w:rsid w:val="008B0BA3"/>
    <w:rsid w:val="00904EA3"/>
    <w:rsid w:val="009112FD"/>
    <w:rsid w:val="00931E32"/>
    <w:rsid w:val="009445AF"/>
    <w:rsid w:val="00965FC4"/>
    <w:rsid w:val="009A0A94"/>
    <w:rsid w:val="009C74F5"/>
    <w:rsid w:val="009D10A6"/>
    <w:rsid w:val="00A00FD8"/>
    <w:rsid w:val="00A0428B"/>
    <w:rsid w:val="00A3716B"/>
    <w:rsid w:val="00A43A35"/>
    <w:rsid w:val="00A55CFF"/>
    <w:rsid w:val="00A72321"/>
    <w:rsid w:val="00AB5D42"/>
    <w:rsid w:val="00AC2204"/>
    <w:rsid w:val="00AC5DC8"/>
    <w:rsid w:val="00BA41D8"/>
    <w:rsid w:val="00BB2349"/>
    <w:rsid w:val="00BE26F5"/>
    <w:rsid w:val="00BF458C"/>
    <w:rsid w:val="00BF7213"/>
    <w:rsid w:val="00C024A6"/>
    <w:rsid w:val="00C026B0"/>
    <w:rsid w:val="00C1213E"/>
    <w:rsid w:val="00C42261"/>
    <w:rsid w:val="00C54855"/>
    <w:rsid w:val="00C826DA"/>
    <w:rsid w:val="00C866C0"/>
    <w:rsid w:val="00CA1BE0"/>
    <w:rsid w:val="00CD7702"/>
    <w:rsid w:val="00D13C89"/>
    <w:rsid w:val="00D25852"/>
    <w:rsid w:val="00D3141B"/>
    <w:rsid w:val="00D338F5"/>
    <w:rsid w:val="00D664AD"/>
    <w:rsid w:val="00D721A4"/>
    <w:rsid w:val="00DA6B59"/>
    <w:rsid w:val="00DB698A"/>
    <w:rsid w:val="00DC773F"/>
    <w:rsid w:val="00DE1C21"/>
    <w:rsid w:val="00DF5AB7"/>
    <w:rsid w:val="00E15B3C"/>
    <w:rsid w:val="00E170A5"/>
    <w:rsid w:val="00E31508"/>
    <w:rsid w:val="00E66236"/>
    <w:rsid w:val="00E85EF5"/>
    <w:rsid w:val="00EB1AE7"/>
    <w:rsid w:val="00ED1E6D"/>
    <w:rsid w:val="00EE1682"/>
    <w:rsid w:val="00EE7CD4"/>
    <w:rsid w:val="00EF0522"/>
    <w:rsid w:val="00F90972"/>
    <w:rsid w:val="00FA54C4"/>
    <w:rsid w:val="00FD149F"/>
    <w:rsid w:val="00FE1369"/>
    <w:rsid w:val="00FF7A4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6"/>
    <o:shapelayout v:ext="edit">
      <o:idmap v:ext="edit" data="1"/>
    </o:shapelayout>
  </w:shapeDefaults>
  <w:doNotEmbedSmartTags/>
  <w:decimalSymbol w:val=","/>
  <w:listSeparator w:val=";"/>
  <w14:docId w14:val="5FC7C125"/>
  <w15:docId w15:val="{62A046E5-F06C-4F35-A879-E9E3BF7CD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3141B"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rFonts w:ascii="Optima" w:eastAsia="Times" w:hAnsi="Optima"/>
      <w:color w:val="C0C0C0"/>
      <w:sz w:val="28"/>
      <w:szCs w:val="20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OfficinaSans" w:hAnsi="OfficinaSans"/>
      <w:b/>
      <w:sz w:val="20"/>
      <w:szCs w:val="20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OfficinaSans" w:hAnsi="OfficinaSans"/>
      <w:b/>
      <w:i/>
      <w:sz w:val="20"/>
      <w:szCs w:val="20"/>
    </w:rPr>
  </w:style>
  <w:style w:type="paragraph" w:styleId="berschrift4">
    <w:name w:val="heading 4"/>
    <w:basedOn w:val="Standard"/>
    <w:next w:val="Standard"/>
    <w:qFormat/>
    <w:pPr>
      <w:keepNext/>
      <w:spacing w:before="480" w:line="280" w:lineRule="exact"/>
      <w:outlineLvl w:val="3"/>
    </w:pPr>
    <w:rPr>
      <w:rFonts w:ascii="Arial" w:hAnsi="Arial"/>
      <w:b/>
      <w:color w:val="000000"/>
    </w:rPr>
  </w:style>
  <w:style w:type="paragraph" w:styleId="berschrift5">
    <w:name w:val="heading 5"/>
    <w:basedOn w:val="Standard"/>
    <w:next w:val="Standard"/>
    <w:qFormat/>
    <w:pPr>
      <w:keepNext/>
      <w:spacing w:line="320" w:lineRule="exact"/>
      <w:outlineLvl w:val="4"/>
    </w:pPr>
    <w:rPr>
      <w:rFonts w:ascii="Helvetica" w:hAnsi="Helvetica"/>
      <w:b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rPr>
      <w:rFonts w:ascii="Optima" w:eastAsia="Times" w:hAnsi="Optima"/>
      <w:sz w:val="16"/>
      <w:szCs w:val="20"/>
    </w:rPr>
  </w:style>
  <w:style w:type="character" w:styleId="Hyperlink">
    <w:name w:val="Hyperlink"/>
    <w:rPr>
      <w:color w:val="0000FF"/>
      <w:u w:val="single"/>
    </w:rPr>
  </w:style>
  <w:style w:type="character" w:styleId="Seitenzahl">
    <w:name w:val="page number"/>
    <w:basedOn w:val="Absatz-Standardschriftart"/>
  </w:style>
  <w:style w:type="paragraph" w:customStyle="1" w:styleId="Briefkopfadresse">
    <w:name w:val="Briefkopfadresse"/>
    <w:basedOn w:val="Standard"/>
    <w:pPr>
      <w:framePr w:wrap="notBeside" w:vAnchor="page" w:hAnchor="text" w:y="3369"/>
      <w:spacing w:line="240" w:lineRule="atLeast"/>
      <w:jc w:val="both"/>
    </w:pPr>
    <w:rPr>
      <w:rFonts w:ascii="Garamond" w:hAnsi="Garamond"/>
      <w:kern w:val="18"/>
      <w:sz w:val="20"/>
      <w:szCs w:val="20"/>
    </w:rPr>
  </w:style>
  <w:style w:type="paragraph" w:styleId="Textkrper2">
    <w:name w:val="Body Text 2"/>
    <w:basedOn w:val="Standard"/>
    <w:rPr>
      <w:rFonts w:ascii="Optima" w:hAnsi="Optima"/>
      <w:color w:val="000000"/>
      <w:sz w:val="20"/>
    </w:rPr>
  </w:style>
  <w:style w:type="paragraph" w:styleId="Textkrper-Zeileneinzug">
    <w:name w:val="Body Text Indent"/>
    <w:basedOn w:val="Standard"/>
    <w:pPr>
      <w:tabs>
        <w:tab w:val="left" w:pos="397"/>
      </w:tabs>
      <w:spacing w:before="120" w:line="280" w:lineRule="exact"/>
      <w:ind w:left="397" w:hanging="397"/>
    </w:pPr>
    <w:rPr>
      <w:rFonts w:ascii="Optima" w:hAnsi="Optima"/>
      <w:color w:val="000000"/>
      <w:sz w:val="20"/>
    </w:rPr>
  </w:style>
  <w:style w:type="paragraph" w:styleId="Endnotentext">
    <w:name w:val="endnote text"/>
    <w:basedOn w:val="Standard"/>
  </w:style>
  <w:style w:type="character" w:styleId="Endnotenzeichen">
    <w:name w:val="endnote reference"/>
    <w:rPr>
      <w:vertAlign w:val="superscript"/>
    </w:rPr>
  </w:style>
  <w:style w:type="paragraph" w:styleId="Textkrper-Einzug2">
    <w:name w:val="Body Text Indent 2"/>
    <w:basedOn w:val="Standard"/>
    <w:pPr>
      <w:tabs>
        <w:tab w:val="left" w:pos="397"/>
        <w:tab w:val="left" w:pos="794"/>
      </w:tabs>
      <w:spacing w:before="120" w:line="280" w:lineRule="exact"/>
      <w:ind w:left="794"/>
    </w:pPr>
    <w:rPr>
      <w:rFonts w:ascii="Optima" w:hAnsi="Optima"/>
      <w:color w:val="000000"/>
      <w:sz w:val="20"/>
    </w:rPr>
  </w:style>
  <w:style w:type="paragraph" w:styleId="Textkrper-Einzug3">
    <w:name w:val="Body Text Indent 3"/>
    <w:basedOn w:val="Standard"/>
    <w:pPr>
      <w:tabs>
        <w:tab w:val="left" w:pos="397"/>
      </w:tabs>
      <w:spacing w:before="360" w:line="360" w:lineRule="auto"/>
      <w:ind w:left="397"/>
    </w:pPr>
    <w:rPr>
      <w:rFonts w:ascii="Arial" w:hAnsi="Arial"/>
      <w:sz w:val="20"/>
    </w:rPr>
  </w:style>
  <w:style w:type="paragraph" w:styleId="Textkrper3">
    <w:name w:val="Body Text 3"/>
    <w:basedOn w:val="Standard"/>
    <w:pPr>
      <w:spacing w:before="240" w:line="320" w:lineRule="exact"/>
    </w:pPr>
    <w:rPr>
      <w:rFonts w:ascii="Helvetica" w:hAnsi="Helvetica"/>
      <w:sz w:val="20"/>
    </w:rPr>
  </w:style>
  <w:style w:type="character" w:customStyle="1" w:styleId="Max">
    <w:name w:val="Max."/>
    <w:rsid w:val="000869AB"/>
    <w:rPr>
      <w:b/>
    </w:rPr>
  </w:style>
  <w:style w:type="paragraph" w:customStyle="1" w:styleId="Textkrper21">
    <w:name w:val="Textkörper 21"/>
    <w:basedOn w:val="Standard"/>
    <w:rsid w:val="000869AB"/>
    <w:pPr>
      <w:spacing w:before="240" w:line="320" w:lineRule="exact"/>
      <w:ind w:left="284"/>
    </w:pPr>
    <w:rPr>
      <w:rFonts w:ascii="Arial" w:hAnsi="Arial"/>
      <w:sz w:val="20"/>
      <w:szCs w:val="20"/>
    </w:rPr>
  </w:style>
  <w:style w:type="character" w:customStyle="1" w:styleId="FuzeileZchn">
    <w:name w:val="Fußzeile Zchn"/>
    <w:link w:val="Fuzeile"/>
    <w:rsid w:val="00F04D6F"/>
    <w:rPr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56BE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56BE3"/>
    <w:rPr>
      <w:rFonts w:ascii="Tahoma" w:hAnsi="Tahoma" w:cs="Tahoma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3141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D3141B"/>
  </w:style>
  <w:style w:type="character" w:customStyle="1" w:styleId="KopfzeileZchn">
    <w:name w:val="Kopfzeile Zchn"/>
    <w:basedOn w:val="Absatz-Standardschriftart"/>
    <w:link w:val="Kopfzeile"/>
    <w:uiPriority w:val="99"/>
    <w:rsid w:val="000C651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06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footer" Target="footer6.xml"/><Relationship Id="rId10" Type="http://schemas.openxmlformats.org/officeDocument/2006/relationships/footnotes" Target="footnotes.xml"/><Relationship Id="rId19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header" Target="header6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s53\Desktop\Briefk&#246;pfe\Briefk&#246;pfe\PI_Muster_Januar_2019.dotx" TargetMode="External"/></Relationships>
</file>

<file path=word/theme/theme1.xml><?xml version="1.0" encoding="utf-8"?>
<a:theme xmlns:a="http://schemas.openxmlformats.org/drawingml/2006/main" name="Larissa">
  <a:themeElements>
    <a:clrScheme name="Farben Uni Göttingen">
      <a:dk1>
        <a:sysClr val="windowText" lastClr="000000"/>
      </a:dk1>
      <a:lt1>
        <a:sysClr val="window" lastClr="FFFFFF"/>
      </a:lt1>
      <a:dk2>
        <a:srgbClr val="005F9B"/>
      </a:dk2>
      <a:lt2>
        <a:srgbClr val="50A5D2"/>
      </a:lt2>
      <a:accent1>
        <a:srgbClr val="153268"/>
      </a:accent1>
      <a:accent2>
        <a:srgbClr val="3B3B3A"/>
      </a:accent2>
      <a:accent3>
        <a:srgbClr val="0096D2"/>
      </a:accent3>
      <a:accent4>
        <a:srgbClr val="EAE2D8"/>
      </a:accent4>
      <a:accent5>
        <a:srgbClr val="F6F4F0"/>
      </a:accent5>
      <a:accent6>
        <a:srgbClr val="575756"/>
      </a:accent6>
      <a:hlink>
        <a:srgbClr val="0033CC"/>
      </a:hlink>
      <a:folHlink>
        <a:srgbClr val="6600CC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F6340A3FB2AF2488EC5B3E362ACFF69" ma:contentTypeVersion="0" ma:contentTypeDescription="Ein neues Dokument erstellen." ma:contentTypeScope="" ma:versionID="83b12559a617b684aaba5ef19774bfe0">
  <xsd:schema xmlns:xsd="http://www.w3.org/2001/XMLSchema" xmlns:xs="http://www.w3.org/2001/XMLSchema" xmlns:p="http://schemas.microsoft.com/office/2006/metadata/properties" xmlns:ns2="c07c58dc-9e3d-4ec4-a088-755eefd889d0" targetNamespace="http://schemas.microsoft.com/office/2006/metadata/properties" ma:root="true" ma:fieldsID="3b2197eb3f6fa6b6f2ace017b1c427b3" ns2:_="">
    <xsd:import namespace="c07c58dc-9e3d-4ec4-a088-755eefd889d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7c58dc-9e3d-4ec4-a088-755eefd889d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07c58dc-9e3d-4ec4-a088-755eefd889d0">C7MPXD5WQYXQ-556239753-44</_dlc_DocId>
    <_dlc_DocIdUrl xmlns="c07c58dc-9e3d-4ec4-a088-755eefd889d0">
      <Url>https://intern.uni-goettingen.de/oeffentlichkeitsarbeit/_layouts/15/DocIdRedir.aspx?ID=C7MPXD5WQYXQ-556239753-44</Url>
      <Description>C7MPXD5WQYXQ-556239753-44</Description>
    </_dlc_DocIdUrl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FD90125-6AD7-4C73-9432-73FADD3F7345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F5A83BD0-019F-4446-8FF0-4AB48145DA1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726FD9E-E5AB-47BC-BDDF-03B68F2547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7c58dc-9e3d-4ec4-a088-755eefd889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EF1FB2A-0F18-42C1-8880-A7D739A74E4B}">
  <ds:schemaRefs>
    <ds:schemaRef ds:uri="c07c58dc-9e3d-4ec4-a088-755eefd889d0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CC173BD4-405A-4984-8FBE-9CEB266DE36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PI_Muster_Januar_2019.dotx</Template>
  <TotalTime>0</TotalTime>
  <Pages>2</Pages>
  <Words>182</Words>
  <Characters>1199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#VornameNachname#</vt:lpstr>
      <vt:lpstr>#VornameNachname#</vt:lpstr>
    </vt:vector>
  </TitlesOfParts>
  <Company>Universität Göttingen</Company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#VornameNachname#</dc:title>
  <dc:subject/>
  <dc:creator>Lange, Regina</dc:creator>
  <cp:keywords/>
  <dc:description/>
  <cp:lastModifiedBy>Engelhardt, Christina</cp:lastModifiedBy>
  <cp:revision>2</cp:revision>
  <cp:lastPrinted>2024-12-03T11:29:00Z</cp:lastPrinted>
  <dcterms:created xsi:type="dcterms:W3CDTF">2025-11-19T09:46:00Z</dcterms:created>
  <dcterms:modified xsi:type="dcterms:W3CDTF">2025-11-19T09:46:00Z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0x0101007F6340A3FB2AF2488EC5B3E362ACFF69</vt:lpwstr>
  </property>
  <property fmtid="{D5CDD505-2E9C-101B-9397-08002B2CF9AE}" pid="3" name="_dlc_DocIdItemGuid">
    <vt:lpwstr>4d01a8f3-c7da-4769-b504-98a03bc5eda6</vt:lpwstr>
  </property>
</Properties>
</file>